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E19B8" w14:textId="77777777" w:rsidR="00967EE2" w:rsidRDefault="00967EE2" w:rsidP="002316FF">
      <w:pPr>
        <w:spacing w:after="0"/>
      </w:pPr>
    </w:p>
    <w:tbl>
      <w:tblPr>
        <w:tblStyle w:val="TableGrid"/>
        <w:tblW w:w="14458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2409"/>
        <w:gridCol w:w="2694"/>
        <w:gridCol w:w="3260"/>
        <w:gridCol w:w="3118"/>
        <w:gridCol w:w="142"/>
        <w:gridCol w:w="2835"/>
      </w:tblGrid>
      <w:tr w:rsidR="00665C0C" w14:paraId="41D7CE45" w14:textId="77777777" w:rsidTr="008F6FC5">
        <w:tc>
          <w:tcPr>
            <w:tcW w:w="14458" w:type="dxa"/>
            <w:gridSpan w:val="6"/>
            <w:shd w:val="clear" w:color="auto" w:fill="C2D69B" w:themeFill="accent3" w:themeFillTint="99"/>
          </w:tcPr>
          <w:p w14:paraId="14BD6BA8" w14:textId="0300C763" w:rsidR="00665C0C" w:rsidRDefault="008F6FC5" w:rsidP="008F6FC5">
            <w:pPr>
              <w:tabs>
                <w:tab w:val="center" w:pos="7121"/>
                <w:tab w:val="left" w:pos="13185"/>
              </w:tabs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ab/>
            </w:r>
            <w:r w:rsidR="00665C0C">
              <w:rPr>
                <w:rFonts w:ascii="Comic Sans MS" w:hAnsi="Comic Sans MS"/>
                <w:b/>
                <w:sz w:val="24"/>
                <w:szCs w:val="24"/>
              </w:rPr>
              <w:t xml:space="preserve">Meadows </w:t>
            </w:r>
            <w:r w:rsidR="00721216">
              <w:rPr>
                <w:rFonts w:ascii="Comic Sans MS" w:hAnsi="Comic Sans MS"/>
                <w:b/>
                <w:sz w:val="24"/>
                <w:szCs w:val="24"/>
              </w:rPr>
              <w:t xml:space="preserve">School </w:t>
            </w:r>
            <w:r w:rsidR="00665C0C">
              <w:rPr>
                <w:rFonts w:ascii="Comic Sans MS" w:hAnsi="Comic Sans MS"/>
                <w:b/>
                <w:sz w:val="24"/>
                <w:szCs w:val="24"/>
              </w:rPr>
              <w:t>Admission Process</w:t>
            </w:r>
            <w:r w:rsidR="00721216">
              <w:rPr>
                <w:rFonts w:ascii="Comic Sans MS" w:hAnsi="Comic Sans MS"/>
                <w:b/>
                <w:sz w:val="24"/>
                <w:szCs w:val="24"/>
              </w:rPr>
              <w:t xml:space="preserve"> for Meadowscare young people</w:t>
            </w:r>
            <w:r>
              <w:rPr>
                <w:rFonts w:ascii="Comic Sans MS" w:hAnsi="Comic Sans MS"/>
                <w:b/>
                <w:sz w:val="24"/>
                <w:szCs w:val="24"/>
              </w:rPr>
              <w:tab/>
            </w:r>
          </w:p>
        </w:tc>
      </w:tr>
      <w:tr w:rsidR="00665C0C" w14:paraId="2A8AB186" w14:textId="77777777" w:rsidTr="00665C0C">
        <w:tc>
          <w:tcPr>
            <w:tcW w:w="14458" w:type="dxa"/>
            <w:gridSpan w:val="6"/>
            <w:shd w:val="clear" w:color="auto" w:fill="FFFFFF" w:themeFill="background1"/>
          </w:tcPr>
          <w:p w14:paraId="0F10F66D" w14:textId="24F1B9A3" w:rsidR="00665C0C" w:rsidRPr="00721216" w:rsidRDefault="00075D8A" w:rsidP="00EE1322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721216">
              <w:rPr>
                <w:rFonts w:ascii="Corbel" w:hAnsi="Corbel"/>
                <w:sz w:val="24"/>
                <w:szCs w:val="24"/>
              </w:rPr>
              <w:t xml:space="preserve">Young People are admitted to Meadows Care following Meadows Care Referrals and Placements Policy </w:t>
            </w:r>
          </w:p>
          <w:p w14:paraId="18CA6068" w14:textId="2E9D5E5F" w:rsidR="00075D8A" w:rsidRPr="00721216" w:rsidRDefault="005F3BEC" w:rsidP="00EE1322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721216">
              <w:rPr>
                <w:rFonts w:ascii="Corbel" w:hAnsi="Corbel"/>
                <w:sz w:val="24"/>
                <w:szCs w:val="24"/>
              </w:rPr>
              <w:t xml:space="preserve">If a </w:t>
            </w:r>
            <w:r w:rsidR="00075D8A" w:rsidRPr="00721216">
              <w:rPr>
                <w:rFonts w:ascii="Corbel" w:hAnsi="Corbel"/>
                <w:sz w:val="24"/>
                <w:szCs w:val="24"/>
              </w:rPr>
              <w:t>young person requires education this is requested at admission</w:t>
            </w:r>
            <w:r w:rsidRPr="00721216">
              <w:rPr>
                <w:rFonts w:ascii="Corbel" w:hAnsi="Corbel"/>
                <w:sz w:val="24"/>
                <w:szCs w:val="24"/>
              </w:rPr>
              <w:t xml:space="preserve"> by the</w:t>
            </w:r>
            <w:r w:rsidR="00B65C11" w:rsidRPr="00721216">
              <w:rPr>
                <w:rFonts w:ascii="Corbel" w:hAnsi="Corbel"/>
                <w:sz w:val="24"/>
                <w:szCs w:val="24"/>
              </w:rPr>
              <w:t xml:space="preserve"> </w:t>
            </w:r>
            <w:r w:rsidR="00721216" w:rsidRPr="00721216">
              <w:rPr>
                <w:rFonts w:ascii="Corbel" w:hAnsi="Corbel"/>
                <w:sz w:val="24"/>
                <w:szCs w:val="24"/>
              </w:rPr>
              <w:t>Placement</w:t>
            </w:r>
            <w:r w:rsidR="00B65C11" w:rsidRPr="00721216">
              <w:rPr>
                <w:rFonts w:ascii="Corbel" w:hAnsi="Corbel"/>
                <w:sz w:val="24"/>
                <w:szCs w:val="24"/>
              </w:rPr>
              <w:t xml:space="preserve"> </w:t>
            </w:r>
            <w:r w:rsidR="00721216" w:rsidRPr="00721216">
              <w:rPr>
                <w:rFonts w:ascii="Corbel" w:hAnsi="Corbel"/>
                <w:sz w:val="24"/>
                <w:szCs w:val="24"/>
              </w:rPr>
              <w:t>M</w:t>
            </w:r>
            <w:r w:rsidR="00B65C11" w:rsidRPr="00721216">
              <w:rPr>
                <w:rFonts w:ascii="Corbel" w:hAnsi="Corbel"/>
                <w:sz w:val="24"/>
                <w:szCs w:val="24"/>
              </w:rPr>
              <w:t>anager</w:t>
            </w:r>
            <w:r w:rsidR="00075D8A" w:rsidRPr="00721216">
              <w:rPr>
                <w:rFonts w:ascii="Corbel" w:hAnsi="Corbel"/>
                <w:sz w:val="24"/>
                <w:szCs w:val="24"/>
              </w:rPr>
              <w:t>.</w:t>
            </w:r>
          </w:p>
          <w:p w14:paraId="26E14116" w14:textId="19DBB78C" w:rsidR="00075D8A" w:rsidRDefault="005F3BEC" w:rsidP="00EE132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721216">
              <w:rPr>
                <w:rFonts w:ascii="Corbel" w:hAnsi="Corbel"/>
                <w:sz w:val="24"/>
                <w:szCs w:val="24"/>
              </w:rPr>
              <w:t xml:space="preserve">The </w:t>
            </w:r>
            <w:r w:rsidR="00721216" w:rsidRPr="00721216">
              <w:rPr>
                <w:rFonts w:ascii="Corbel" w:hAnsi="Corbel"/>
                <w:sz w:val="24"/>
                <w:szCs w:val="24"/>
              </w:rPr>
              <w:t>Placement Manager</w:t>
            </w:r>
            <w:r w:rsidR="00075D8A" w:rsidRPr="00721216">
              <w:rPr>
                <w:rFonts w:ascii="Corbel" w:hAnsi="Corbel"/>
                <w:sz w:val="24"/>
                <w:szCs w:val="24"/>
              </w:rPr>
              <w:t xml:space="preserve"> contacts </w:t>
            </w:r>
            <w:r w:rsidR="00721216" w:rsidRPr="00721216">
              <w:rPr>
                <w:rFonts w:ascii="Corbel" w:hAnsi="Corbel"/>
                <w:sz w:val="24"/>
                <w:szCs w:val="24"/>
              </w:rPr>
              <w:t xml:space="preserve">the </w:t>
            </w:r>
            <w:r w:rsidR="00075D8A" w:rsidRPr="00721216">
              <w:rPr>
                <w:rFonts w:ascii="Corbel" w:hAnsi="Corbel"/>
                <w:sz w:val="24"/>
                <w:szCs w:val="24"/>
              </w:rPr>
              <w:t>Head</w:t>
            </w:r>
            <w:r w:rsidR="00721216" w:rsidRPr="00721216">
              <w:rPr>
                <w:rFonts w:ascii="Corbel" w:hAnsi="Corbel"/>
                <w:sz w:val="24"/>
                <w:szCs w:val="24"/>
              </w:rPr>
              <w:t>t</w:t>
            </w:r>
            <w:r w:rsidR="00075D8A" w:rsidRPr="00721216">
              <w:rPr>
                <w:rFonts w:ascii="Corbel" w:hAnsi="Corbel"/>
                <w:sz w:val="24"/>
                <w:szCs w:val="24"/>
              </w:rPr>
              <w:t xml:space="preserve">eacher </w:t>
            </w:r>
            <w:r w:rsidR="00721216" w:rsidRPr="00721216">
              <w:rPr>
                <w:rFonts w:ascii="Corbel" w:hAnsi="Corbel"/>
                <w:sz w:val="24"/>
                <w:szCs w:val="24"/>
              </w:rPr>
              <w:t xml:space="preserve">to inform her </w:t>
            </w:r>
            <w:r w:rsidR="00F45755" w:rsidRPr="00721216">
              <w:rPr>
                <w:rFonts w:ascii="Corbel" w:hAnsi="Corbel"/>
                <w:sz w:val="24"/>
                <w:szCs w:val="24"/>
              </w:rPr>
              <w:t>of the young person’s</w:t>
            </w:r>
            <w:r w:rsidR="00075D8A" w:rsidRPr="00721216">
              <w:rPr>
                <w:rFonts w:ascii="Corbel" w:hAnsi="Corbel"/>
                <w:sz w:val="24"/>
                <w:szCs w:val="24"/>
              </w:rPr>
              <w:t xml:space="preserve"> details.</w:t>
            </w:r>
            <w:r w:rsidR="00075D8A"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</w:tr>
      <w:tr w:rsidR="00DD3290" w14:paraId="2ACC12EC" w14:textId="77777777" w:rsidTr="008F6FC5">
        <w:tc>
          <w:tcPr>
            <w:tcW w:w="14458" w:type="dxa"/>
            <w:gridSpan w:val="6"/>
            <w:shd w:val="clear" w:color="auto" w:fill="C2D69B" w:themeFill="accent3" w:themeFillTint="99"/>
          </w:tcPr>
          <w:p w14:paraId="25C934ED" w14:textId="6012CFE7" w:rsidR="00DD3290" w:rsidRPr="00035DE1" w:rsidRDefault="008F6FC5" w:rsidP="008F6FC5">
            <w:pPr>
              <w:tabs>
                <w:tab w:val="center" w:pos="7121"/>
                <w:tab w:val="left" w:pos="9735"/>
              </w:tabs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ab/>
            </w:r>
            <w:r w:rsidR="00301EB6">
              <w:rPr>
                <w:rFonts w:ascii="Comic Sans MS" w:hAnsi="Comic Sans MS"/>
                <w:b/>
                <w:sz w:val="24"/>
                <w:szCs w:val="24"/>
              </w:rPr>
              <w:t xml:space="preserve">Meadows School </w:t>
            </w:r>
            <w:r w:rsidR="00DD3290">
              <w:rPr>
                <w:rFonts w:ascii="Comic Sans MS" w:hAnsi="Comic Sans MS"/>
                <w:b/>
                <w:sz w:val="24"/>
                <w:szCs w:val="24"/>
              </w:rPr>
              <w:t>Admissions Process</w:t>
            </w:r>
            <w:r>
              <w:rPr>
                <w:rFonts w:ascii="Comic Sans MS" w:hAnsi="Comic Sans MS"/>
                <w:b/>
                <w:sz w:val="24"/>
                <w:szCs w:val="24"/>
              </w:rPr>
              <w:tab/>
            </w:r>
          </w:p>
          <w:p w14:paraId="33003A5F" w14:textId="77777777" w:rsidR="00DD3290" w:rsidRDefault="009E3DA6" w:rsidP="00EE132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Initial Period</w:t>
            </w:r>
          </w:p>
        </w:tc>
      </w:tr>
      <w:tr w:rsidR="00DD3290" w14:paraId="769CBB70" w14:textId="77777777" w:rsidTr="008F6FC5">
        <w:trPr>
          <w:trHeight w:val="603"/>
        </w:trPr>
        <w:tc>
          <w:tcPr>
            <w:tcW w:w="11481" w:type="dxa"/>
            <w:gridSpan w:val="4"/>
            <w:shd w:val="clear" w:color="auto" w:fill="EAF1DD" w:themeFill="accent3" w:themeFillTint="33"/>
          </w:tcPr>
          <w:p w14:paraId="71FEBB5A" w14:textId="77777777" w:rsidR="00DD3290" w:rsidRPr="00407D98" w:rsidRDefault="0027529E" w:rsidP="00035DE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SARP Programme</w:t>
            </w:r>
          </w:p>
        </w:tc>
        <w:tc>
          <w:tcPr>
            <w:tcW w:w="2977" w:type="dxa"/>
            <w:gridSpan w:val="2"/>
            <w:shd w:val="clear" w:color="auto" w:fill="EAF1DD" w:themeFill="accent3" w:themeFillTint="33"/>
          </w:tcPr>
          <w:p w14:paraId="546660CF" w14:textId="77777777" w:rsidR="00DD3290" w:rsidRDefault="00DD3290" w:rsidP="00035DE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Year 11-GCSE continuation</w:t>
            </w:r>
          </w:p>
        </w:tc>
      </w:tr>
      <w:tr w:rsidR="00DD3290" w14:paraId="094B91AC" w14:textId="77777777" w:rsidTr="009E3DA6">
        <w:trPr>
          <w:trHeight w:val="1545"/>
        </w:trPr>
        <w:tc>
          <w:tcPr>
            <w:tcW w:w="11481" w:type="dxa"/>
            <w:gridSpan w:val="4"/>
          </w:tcPr>
          <w:p w14:paraId="75CFBA82" w14:textId="77777777" w:rsidR="009E3DA6" w:rsidRPr="00721216" w:rsidRDefault="009E3DA6" w:rsidP="009E3DA6">
            <w:pPr>
              <w:rPr>
                <w:rFonts w:ascii="Corbel" w:hAnsi="Corbel"/>
                <w:sz w:val="24"/>
                <w:szCs w:val="24"/>
              </w:rPr>
            </w:pPr>
            <w:r w:rsidRPr="00721216">
              <w:rPr>
                <w:rFonts w:ascii="Corbel" w:hAnsi="Corbel"/>
                <w:sz w:val="24"/>
                <w:szCs w:val="24"/>
              </w:rPr>
              <w:t>Format:</w:t>
            </w:r>
          </w:p>
          <w:p w14:paraId="295E0BD9" w14:textId="2B171991" w:rsidR="00721216" w:rsidRPr="00721216" w:rsidRDefault="009E3DA6" w:rsidP="00721216">
            <w:pPr>
              <w:ind w:left="720"/>
              <w:rPr>
                <w:rFonts w:ascii="Corbel" w:hAnsi="Corbel"/>
                <w:sz w:val="24"/>
                <w:szCs w:val="24"/>
              </w:rPr>
            </w:pPr>
            <w:r w:rsidRPr="00721216">
              <w:rPr>
                <w:rFonts w:ascii="Corbel" w:hAnsi="Corbel"/>
                <w:sz w:val="24"/>
                <w:szCs w:val="24"/>
              </w:rPr>
              <w:t>A</w:t>
            </w:r>
            <w:r w:rsidR="00721216" w:rsidRPr="00721216">
              <w:rPr>
                <w:rFonts w:ascii="Corbel" w:hAnsi="Corbel"/>
                <w:sz w:val="24"/>
                <w:szCs w:val="24"/>
              </w:rPr>
              <w:t>n agreed School Assessment and Reintegration programme (</w:t>
            </w:r>
            <w:r w:rsidR="00721216" w:rsidRPr="00721216">
              <w:rPr>
                <w:rFonts w:ascii="Corbel" w:hAnsi="Corbel"/>
                <w:i/>
                <w:iCs/>
                <w:sz w:val="24"/>
                <w:szCs w:val="24"/>
              </w:rPr>
              <w:t>normally a 6-week</w:t>
            </w:r>
            <w:r w:rsidRPr="00721216">
              <w:rPr>
                <w:rFonts w:ascii="Corbel" w:hAnsi="Corbel"/>
                <w:i/>
                <w:iCs/>
                <w:sz w:val="24"/>
                <w:szCs w:val="24"/>
              </w:rPr>
              <w:t xml:space="preserve"> programme</w:t>
            </w:r>
            <w:r w:rsidR="00721216" w:rsidRPr="00721216">
              <w:rPr>
                <w:rFonts w:ascii="Corbel" w:hAnsi="Corbel"/>
                <w:sz w:val="24"/>
                <w:szCs w:val="24"/>
              </w:rPr>
              <w:t>)</w:t>
            </w:r>
            <w:r w:rsidRPr="00721216">
              <w:rPr>
                <w:rFonts w:ascii="Corbel" w:hAnsi="Corbel"/>
                <w:sz w:val="24"/>
                <w:szCs w:val="24"/>
              </w:rPr>
              <w:t xml:space="preserve"> to </w:t>
            </w:r>
            <w:r w:rsidR="00721216" w:rsidRPr="00721216">
              <w:rPr>
                <w:rFonts w:ascii="Corbel" w:hAnsi="Corbel"/>
                <w:sz w:val="24"/>
                <w:szCs w:val="24"/>
              </w:rPr>
              <w:t xml:space="preserve">begin on entry to </w:t>
            </w:r>
            <w:r w:rsidRPr="00721216">
              <w:rPr>
                <w:rFonts w:ascii="Corbel" w:hAnsi="Corbel"/>
                <w:sz w:val="24"/>
                <w:szCs w:val="24"/>
              </w:rPr>
              <w:t xml:space="preserve">introduce young people to key staff, to </w:t>
            </w:r>
            <w:r w:rsidR="00721216" w:rsidRPr="00721216">
              <w:rPr>
                <w:rFonts w:ascii="Corbel" w:hAnsi="Corbel"/>
                <w:sz w:val="24"/>
                <w:szCs w:val="24"/>
              </w:rPr>
              <w:t xml:space="preserve">support </w:t>
            </w:r>
            <w:r w:rsidRPr="00721216">
              <w:rPr>
                <w:rFonts w:ascii="Corbel" w:hAnsi="Corbel"/>
                <w:sz w:val="24"/>
                <w:szCs w:val="24"/>
              </w:rPr>
              <w:t>them</w:t>
            </w:r>
            <w:r w:rsidR="00721216" w:rsidRPr="00721216">
              <w:rPr>
                <w:rFonts w:ascii="Corbel" w:hAnsi="Corbel"/>
                <w:sz w:val="24"/>
                <w:szCs w:val="24"/>
              </w:rPr>
              <w:t xml:space="preserve"> during their integration</w:t>
            </w:r>
            <w:r w:rsidRPr="00721216">
              <w:rPr>
                <w:rFonts w:ascii="Corbel" w:hAnsi="Corbel"/>
                <w:sz w:val="24"/>
                <w:szCs w:val="24"/>
              </w:rPr>
              <w:t xml:space="preserve"> in</w:t>
            </w:r>
            <w:r w:rsidR="00721216" w:rsidRPr="00721216">
              <w:rPr>
                <w:rFonts w:ascii="Corbel" w:hAnsi="Corbel"/>
                <w:sz w:val="24"/>
                <w:szCs w:val="24"/>
              </w:rPr>
              <w:t>to</w:t>
            </w:r>
            <w:r w:rsidR="005F3BEC" w:rsidRPr="00721216">
              <w:rPr>
                <w:rFonts w:ascii="Corbel" w:hAnsi="Corbel"/>
                <w:sz w:val="24"/>
                <w:szCs w:val="24"/>
              </w:rPr>
              <w:t xml:space="preserve"> their</w:t>
            </w:r>
            <w:r w:rsidRPr="00721216">
              <w:rPr>
                <w:rFonts w:ascii="Corbel" w:hAnsi="Corbel"/>
                <w:sz w:val="24"/>
                <w:szCs w:val="24"/>
              </w:rPr>
              <w:t xml:space="preserve"> </w:t>
            </w:r>
            <w:r w:rsidR="00721216" w:rsidRPr="00721216">
              <w:rPr>
                <w:rFonts w:ascii="Corbel" w:hAnsi="Corbel"/>
                <w:sz w:val="24"/>
                <w:szCs w:val="24"/>
              </w:rPr>
              <w:t xml:space="preserve">care placement.  </w:t>
            </w:r>
            <w:r w:rsidRPr="00721216">
              <w:rPr>
                <w:rFonts w:ascii="Corbel" w:hAnsi="Corbel"/>
                <w:sz w:val="24"/>
                <w:szCs w:val="24"/>
              </w:rPr>
              <w:t xml:space="preserve"> </w:t>
            </w:r>
            <w:r w:rsidR="0027529E" w:rsidRPr="00721216">
              <w:rPr>
                <w:rFonts w:ascii="Corbel" w:hAnsi="Corbel"/>
                <w:sz w:val="24"/>
                <w:szCs w:val="24"/>
              </w:rPr>
              <w:t xml:space="preserve">Establish an academic and social baseline.    </w:t>
            </w:r>
            <w:r w:rsidR="00721216" w:rsidRPr="00721216">
              <w:rPr>
                <w:rFonts w:ascii="Corbel" w:hAnsi="Corbel"/>
                <w:sz w:val="24"/>
                <w:szCs w:val="24"/>
              </w:rPr>
              <w:t>This programme is managed by the Administration Officer and takes place at school and The Agricultural and Rural Centre CIC (ARC)</w:t>
            </w:r>
          </w:p>
          <w:p w14:paraId="50D10C17" w14:textId="77777777" w:rsidR="00721216" w:rsidRPr="00721216" w:rsidRDefault="00721216" w:rsidP="00721216">
            <w:pPr>
              <w:rPr>
                <w:rFonts w:ascii="Corbel" w:hAnsi="Corbel"/>
                <w:sz w:val="24"/>
                <w:szCs w:val="24"/>
              </w:rPr>
            </w:pPr>
          </w:p>
          <w:p w14:paraId="6B717CE0" w14:textId="18C024DD" w:rsidR="009E3DA6" w:rsidRDefault="009E3DA6" w:rsidP="00721216">
            <w:pPr>
              <w:rPr>
                <w:rFonts w:ascii="Corbel" w:hAnsi="Corbel"/>
                <w:sz w:val="24"/>
                <w:szCs w:val="24"/>
              </w:rPr>
            </w:pPr>
            <w:r w:rsidRPr="00721216">
              <w:rPr>
                <w:rFonts w:ascii="Corbel" w:hAnsi="Corbel"/>
                <w:sz w:val="24"/>
                <w:szCs w:val="24"/>
              </w:rPr>
              <w:t>Purpose:</w:t>
            </w:r>
          </w:p>
          <w:p w14:paraId="5A78E6FA" w14:textId="109B6CC1" w:rsidR="00881274" w:rsidRPr="00881274" w:rsidRDefault="00881274" w:rsidP="00881274">
            <w:pPr>
              <w:rPr>
                <w:rFonts w:ascii="Corbel" w:hAnsi="Corbel"/>
                <w:color w:val="292F33"/>
                <w:sz w:val="24"/>
                <w:szCs w:val="24"/>
                <w:shd w:val="clear" w:color="auto" w:fill="FFFFFF"/>
              </w:rPr>
            </w:pPr>
            <w:r w:rsidRPr="00881274">
              <w:rPr>
                <w:rFonts w:ascii="Corbel" w:hAnsi="Corbel"/>
                <w:color w:val="292F33"/>
                <w:sz w:val="24"/>
                <w:szCs w:val="24"/>
                <w:shd w:val="clear" w:color="auto" w:fill="FFFFFF"/>
              </w:rPr>
              <w:t>As a trauma sensitive school, The SARP programme enables Meadows school staff</w:t>
            </w:r>
            <w:r w:rsidRPr="00881274">
              <w:rPr>
                <w:rFonts w:ascii="Corbel" w:hAnsi="Corbel"/>
                <w:color w:val="292F33"/>
                <w:sz w:val="24"/>
                <w:szCs w:val="24"/>
                <w:shd w:val="clear" w:color="auto" w:fill="FFFFFF"/>
              </w:rPr>
              <w:t xml:space="preserve"> </w:t>
            </w:r>
            <w:r w:rsidRPr="00881274">
              <w:rPr>
                <w:rFonts w:ascii="Corbel" w:hAnsi="Corbel"/>
                <w:color w:val="292F33"/>
                <w:sz w:val="24"/>
                <w:szCs w:val="24"/>
                <w:shd w:val="clear" w:color="auto" w:fill="FFFFFF"/>
              </w:rPr>
              <w:t xml:space="preserve">to </w:t>
            </w:r>
            <w:r w:rsidRPr="00881274">
              <w:rPr>
                <w:rFonts w:ascii="Corbel" w:hAnsi="Corbel"/>
                <w:color w:val="292F33"/>
                <w:sz w:val="24"/>
                <w:szCs w:val="24"/>
                <w:shd w:val="clear" w:color="auto" w:fill="FFFFFF"/>
              </w:rPr>
              <w:t xml:space="preserve">understand the prevalence and impact of toxic stress on </w:t>
            </w:r>
            <w:r w:rsidRPr="00881274">
              <w:rPr>
                <w:rFonts w:ascii="Corbel" w:hAnsi="Corbel"/>
                <w:color w:val="292F33"/>
                <w:sz w:val="24"/>
                <w:szCs w:val="24"/>
                <w:shd w:val="clear" w:color="auto" w:fill="FFFFFF"/>
              </w:rPr>
              <w:t>the individual pupil and</w:t>
            </w:r>
            <w:r w:rsidRPr="00881274">
              <w:rPr>
                <w:rFonts w:ascii="Corbel" w:hAnsi="Corbel"/>
                <w:color w:val="292F33"/>
                <w:sz w:val="24"/>
                <w:szCs w:val="24"/>
                <w:shd w:val="clear" w:color="auto" w:fill="FFFFFF"/>
              </w:rPr>
              <w:t xml:space="preserve"> how</w:t>
            </w:r>
            <w:r w:rsidRPr="00881274">
              <w:rPr>
                <w:rFonts w:ascii="Corbel" w:hAnsi="Corbel"/>
                <w:color w:val="292F33"/>
                <w:sz w:val="24"/>
                <w:szCs w:val="24"/>
                <w:shd w:val="clear" w:color="auto" w:fill="FFFFFF"/>
              </w:rPr>
              <w:t xml:space="preserve"> set up an educational offer that helps </w:t>
            </w:r>
            <w:r w:rsidRPr="00881274">
              <w:rPr>
                <w:rFonts w:ascii="Corbel" w:hAnsi="Corbel"/>
                <w:color w:val="292F33"/>
                <w:sz w:val="24"/>
                <w:szCs w:val="24"/>
                <w:shd w:val="clear" w:color="auto" w:fill="FFFFFF"/>
              </w:rPr>
              <w:t xml:space="preserve"> to infuse the values of safety, trustworthiness, choice, collaboration, and empowerment into various aspects of their existing equitable multi-level system of support</w:t>
            </w:r>
            <w:r>
              <w:rPr>
                <w:rFonts w:ascii="Corbel" w:hAnsi="Corbel"/>
                <w:color w:val="292F33"/>
                <w:sz w:val="24"/>
                <w:szCs w:val="24"/>
                <w:shd w:val="clear" w:color="auto" w:fill="FFFFFF"/>
              </w:rPr>
              <w:t>. During this time Meadows school will:</w:t>
            </w:r>
          </w:p>
          <w:p w14:paraId="5B3E1196" w14:textId="77777777" w:rsidR="00881274" w:rsidRDefault="00881274" w:rsidP="00881274">
            <w:pPr>
              <w:rPr>
                <w:rFonts w:ascii="Source Sans Pro" w:hAnsi="Source Sans Pro"/>
                <w:color w:val="292F33"/>
                <w:sz w:val="26"/>
                <w:szCs w:val="26"/>
                <w:shd w:val="clear" w:color="auto" w:fill="FFFFFF"/>
              </w:rPr>
            </w:pPr>
          </w:p>
          <w:p w14:paraId="535C8D9A" w14:textId="77777777" w:rsidR="00881274" w:rsidRDefault="00881274" w:rsidP="00881274">
            <w:pPr>
              <w:pStyle w:val="ListParagraph"/>
              <w:numPr>
                <w:ilvl w:val="0"/>
                <w:numId w:val="28"/>
              </w:num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Allocate a Key teacher as a main contact for the pupil.</w:t>
            </w:r>
          </w:p>
          <w:p w14:paraId="7BD09DCC" w14:textId="3CD50639" w:rsidR="00F45755" w:rsidRPr="00881274" w:rsidRDefault="00881274" w:rsidP="00881274">
            <w:pPr>
              <w:pStyle w:val="ListParagraph"/>
              <w:numPr>
                <w:ilvl w:val="0"/>
                <w:numId w:val="28"/>
              </w:num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G</w:t>
            </w:r>
            <w:r w:rsidR="009E3DA6" w:rsidRPr="00881274">
              <w:rPr>
                <w:rFonts w:ascii="Corbel" w:hAnsi="Corbel"/>
                <w:sz w:val="24"/>
                <w:szCs w:val="24"/>
              </w:rPr>
              <w:t>ather key historical information about</w:t>
            </w:r>
            <w:r w:rsidR="005F3BEC" w:rsidRPr="00881274">
              <w:rPr>
                <w:rFonts w:ascii="Corbel" w:hAnsi="Corbel"/>
                <w:sz w:val="24"/>
                <w:szCs w:val="24"/>
              </w:rPr>
              <w:t xml:space="preserve"> a</w:t>
            </w:r>
            <w:r w:rsidR="009E3DA6" w:rsidRPr="00881274">
              <w:rPr>
                <w:rFonts w:ascii="Corbel" w:hAnsi="Corbel"/>
                <w:sz w:val="24"/>
                <w:szCs w:val="24"/>
              </w:rPr>
              <w:t xml:space="preserve"> young person’s education and behavioural background (PEP, EHCP, School reports)</w:t>
            </w:r>
          </w:p>
          <w:p w14:paraId="0D42A834" w14:textId="4C919715" w:rsidR="00662CE1" w:rsidRPr="00721216" w:rsidRDefault="00881274" w:rsidP="009E3DA6">
            <w:pPr>
              <w:pStyle w:val="ListParagraph"/>
              <w:numPr>
                <w:ilvl w:val="0"/>
                <w:numId w:val="28"/>
              </w:num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Have</w:t>
            </w:r>
            <w:r w:rsidR="00662CE1" w:rsidRPr="00721216">
              <w:rPr>
                <w:rFonts w:ascii="Corbel" w:hAnsi="Corbel"/>
                <w:sz w:val="24"/>
                <w:szCs w:val="24"/>
              </w:rPr>
              <w:t xml:space="preserve"> informed discussion with </w:t>
            </w:r>
            <w:r>
              <w:rPr>
                <w:rFonts w:ascii="Corbel" w:hAnsi="Corbel"/>
                <w:sz w:val="24"/>
                <w:szCs w:val="24"/>
              </w:rPr>
              <w:t xml:space="preserve">multi-agencies, </w:t>
            </w:r>
            <w:r w:rsidR="00662CE1" w:rsidRPr="00721216">
              <w:rPr>
                <w:rFonts w:ascii="Corbel" w:hAnsi="Corbel"/>
                <w:sz w:val="24"/>
                <w:szCs w:val="24"/>
              </w:rPr>
              <w:t xml:space="preserve">social worker and previous educational provision. </w:t>
            </w:r>
          </w:p>
          <w:p w14:paraId="513B8791" w14:textId="77777777" w:rsidR="007F3B51" w:rsidRPr="00721216" w:rsidRDefault="00226B32" w:rsidP="009E3DA6">
            <w:pPr>
              <w:pStyle w:val="ListParagraph"/>
              <w:numPr>
                <w:ilvl w:val="0"/>
                <w:numId w:val="28"/>
              </w:numPr>
              <w:rPr>
                <w:rFonts w:ascii="Corbel" w:hAnsi="Corbel"/>
                <w:sz w:val="24"/>
                <w:szCs w:val="24"/>
              </w:rPr>
            </w:pPr>
            <w:r w:rsidRPr="00721216">
              <w:rPr>
                <w:rFonts w:ascii="Corbel" w:hAnsi="Corbel"/>
                <w:sz w:val="24"/>
                <w:szCs w:val="24"/>
              </w:rPr>
              <w:t>Gather and complete information on</w:t>
            </w:r>
            <w:r w:rsidR="007F3B51" w:rsidRPr="00721216">
              <w:rPr>
                <w:rFonts w:ascii="Corbel" w:hAnsi="Corbel"/>
                <w:sz w:val="24"/>
                <w:szCs w:val="24"/>
              </w:rPr>
              <w:t xml:space="preserve"> admissions document. </w:t>
            </w:r>
          </w:p>
          <w:p w14:paraId="73CC93C0" w14:textId="7FABF6B6" w:rsidR="009E3DA6" w:rsidRPr="00721216" w:rsidRDefault="00881274" w:rsidP="009E3DA6">
            <w:pPr>
              <w:pStyle w:val="ListParagraph"/>
              <w:numPr>
                <w:ilvl w:val="0"/>
                <w:numId w:val="28"/>
              </w:num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Establish</w:t>
            </w:r>
            <w:r w:rsidR="0027529E" w:rsidRPr="00721216">
              <w:rPr>
                <w:rFonts w:ascii="Corbel" w:hAnsi="Corbel"/>
                <w:sz w:val="24"/>
                <w:szCs w:val="24"/>
              </w:rPr>
              <w:t xml:space="preserve"> any requirement for additional support and </w:t>
            </w:r>
            <w:r>
              <w:rPr>
                <w:rFonts w:ascii="Corbel" w:hAnsi="Corbel"/>
                <w:sz w:val="24"/>
                <w:szCs w:val="24"/>
              </w:rPr>
              <w:t>prepare individualised planning.</w:t>
            </w:r>
          </w:p>
          <w:p w14:paraId="0A4D10EF" w14:textId="77777777" w:rsidR="00207BE4" w:rsidRPr="00721216" w:rsidRDefault="00207BE4" w:rsidP="009E3DA6">
            <w:pPr>
              <w:pStyle w:val="ListParagraph"/>
              <w:numPr>
                <w:ilvl w:val="0"/>
                <w:numId w:val="28"/>
              </w:numPr>
              <w:rPr>
                <w:rFonts w:ascii="Corbel" w:hAnsi="Corbel"/>
                <w:sz w:val="24"/>
                <w:szCs w:val="24"/>
              </w:rPr>
            </w:pPr>
            <w:r w:rsidRPr="00721216">
              <w:rPr>
                <w:rFonts w:ascii="Corbel" w:hAnsi="Corbel"/>
                <w:sz w:val="24"/>
                <w:szCs w:val="24"/>
              </w:rPr>
              <w:t>Academic Baseline assessments/cumulative assessment</w:t>
            </w:r>
          </w:p>
          <w:p w14:paraId="498F4EC1" w14:textId="4C6AAD5F" w:rsidR="00207BE4" w:rsidRPr="00721216" w:rsidRDefault="00881274" w:rsidP="009E3DA6">
            <w:pPr>
              <w:pStyle w:val="ListParagraph"/>
              <w:numPr>
                <w:ilvl w:val="0"/>
                <w:numId w:val="28"/>
              </w:num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lastRenderedPageBreak/>
              <w:t xml:space="preserve">Enable young person to begin t develop a meaningful relationship with </w:t>
            </w:r>
            <w:r w:rsidR="00207BE4" w:rsidRPr="00721216">
              <w:rPr>
                <w:rFonts w:ascii="Corbel" w:hAnsi="Corbel"/>
                <w:sz w:val="24"/>
                <w:szCs w:val="24"/>
              </w:rPr>
              <w:t>key staff (Head teacher, Key stage teachers)</w:t>
            </w:r>
          </w:p>
          <w:p w14:paraId="19CD2938" w14:textId="77777777" w:rsidR="0027529E" w:rsidRPr="00721216" w:rsidRDefault="0027529E" w:rsidP="009E3DA6">
            <w:pPr>
              <w:pStyle w:val="ListParagraph"/>
              <w:numPr>
                <w:ilvl w:val="0"/>
                <w:numId w:val="28"/>
              </w:numPr>
              <w:rPr>
                <w:rFonts w:ascii="Corbel" w:hAnsi="Corbel"/>
                <w:sz w:val="24"/>
                <w:szCs w:val="24"/>
              </w:rPr>
            </w:pPr>
            <w:r w:rsidRPr="00721216">
              <w:rPr>
                <w:rFonts w:ascii="Corbel" w:hAnsi="Corbel"/>
                <w:sz w:val="24"/>
                <w:szCs w:val="24"/>
              </w:rPr>
              <w:t>Manage Education, Health and Care plan (EHCP) or Begin process of application for EHCP</w:t>
            </w:r>
          </w:p>
          <w:p w14:paraId="6EB2FA6B" w14:textId="77777777" w:rsidR="00562A6D" w:rsidRPr="00721216" w:rsidRDefault="00562A6D" w:rsidP="009E3DA6">
            <w:pPr>
              <w:pStyle w:val="ListParagraph"/>
              <w:numPr>
                <w:ilvl w:val="0"/>
                <w:numId w:val="28"/>
              </w:numPr>
              <w:rPr>
                <w:rFonts w:ascii="Corbel" w:hAnsi="Corbel"/>
                <w:sz w:val="24"/>
                <w:szCs w:val="24"/>
              </w:rPr>
            </w:pPr>
            <w:r w:rsidRPr="00721216">
              <w:rPr>
                <w:rFonts w:ascii="Corbel" w:hAnsi="Corbel"/>
                <w:sz w:val="24"/>
                <w:szCs w:val="24"/>
              </w:rPr>
              <w:t xml:space="preserve">To develop an appropriate </w:t>
            </w:r>
            <w:r w:rsidR="0027529E" w:rsidRPr="00721216">
              <w:rPr>
                <w:rFonts w:ascii="Corbel" w:hAnsi="Corbel"/>
                <w:sz w:val="24"/>
                <w:szCs w:val="24"/>
              </w:rPr>
              <w:t xml:space="preserve">pupil focused </w:t>
            </w:r>
            <w:r w:rsidRPr="00721216">
              <w:rPr>
                <w:rFonts w:ascii="Corbel" w:hAnsi="Corbel"/>
                <w:sz w:val="24"/>
                <w:szCs w:val="24"/>
              </w:rPr>
              <w:t>timetable</w:t>
            </w:r>
          </w:p>
          <w:p w14:paraId="633DDA19" w14:textId="77777777" w:rsidR="009E3DA6" w:rsidRPr="00721216" w:rsidRDefault="009E3DA6" w:rsidP="009E3DA6">
            <w:pPr>
              <w:pStyle w:val="ListParagraph"/>
              <w:numPr>
                <w:ilvl w:val="0"/>
                <w:numId w:val="28"/>
              </w:numPr>
              <w:rPr>
                <w:rFonts w:ascii="Corbel" w:hAnsi="Corbel"/>
                <w:sz w:val="24"/>
                <w:szCs w:val="24"/>
              </w:rPr>
            </w:pPr>
            <w:r w:rsidRPr="00721216">
              <w:rPr>
                <w:rFonts w:ascii="Corbel" w:hAnsi="Corbel"/>
                <w:sz w:val="24"/>
                <w:szCs w:val="24"/>
              </w:rPr>
              <w:t xml:space="preserve">Informal assessment of motivation for education and ability to learn. </w:t>
            </w:r>
          </w:p>
          <w:p w14:paraId="6D467ED1" w14:textId="48E7683C" w:rsidR="00DD3290" w:rsidRPr="00721216" w:rsidRDefault="009E3DA6" w:rsidP="00971B9E">
            <w:pPr>
              <w:pStyle w:val="ListParagraph"/>
              <w:numPr>
                <w:ilvl w:val="0"/>
                <w:numId w:val="28"/>
              </w:numPr>
              <w:rPr>
                <w:rFonts w:ascii="Corbel" w:hAnsi="Corbel"/>
                <w:sz w:val="24"/>
                <w:szCs w:val="24"/>
              </w:rPr>
            </w:pPr>
            <w:r w:rsidRPr="00971B9E">
              <w:rPr>
                <w:rFonts w:ascii="Corbel" w:hAnsi="Corbel"/>
                <w:sz w:val="24"/>
                <w:szCs w:val="24"/>
              </w:rPr>
              <w:t xml:space="preserve">Assessment of </w:t>
            </w:r>
            <w:r w:rsidR="0027529E" w:rsidRPr="00971B9E">
              <w:rPr>
                <w:rFonts w:ascii="Corbel" w:hAnsi="Corbel"/>
                <w:sz w:val="24"/>
                <w:szCs w:val="24"/>
              </w:rPr>
              <w:t>required educational needs – Identify required educational offer.</w:t>
            </w:r>
          </w:p>
        </w:tc>
        <w:tc>
          <w:tcPr>
            <w:tcW w:w="2977" w:type="dxa"/>
            <w:gridSpan w:val="2"/>
          </w:tcPr>
          <w:p w14:paraId="447C028C" w14:textId="73D3A079" w:rsidR="00DD3290" w:rsidRPr="00721216" w:rsidRDefault="00F45755" w:rsidP="00EE1322">
            <w:pPr>
              <w:rPr>
                <w:rFonts w:ascii="Corbel" w:hAnsi="Corbel"/>
                <w:sz w:val="24"/>
                <w:szCs w:val="24"/>
              </w:rPr>
            </w:pPr>
            <w:r w:rsidRPr="00721216">
              <w:rPr>
                <w:rFonts w:ascii="Corbel" w:hAnsi="Corbel"/>
                <w:sz w:val="24"/>
                <w:szCs w:val="24"/>
              </w:rPr>
              <w:lastRenderedPageBreak/>
              <w:t xml:space="preserve">Purpose: For </w:t>
            </w:r>
            <w:r w:rsidR="00207BE4" w:rsidRPr="00721216">
              <w:rPr>
                <w:rFonts w:ascii="Corbel" w:hAnsi="Corbel"/>
                <w:sz w:val="24"/>
                <w:szCs w:val="24"/>
              </w:rPr>
              <w:t xml:space="preserve">Young people who </w:t>
            </w:r>
            <w:r w:rsidR="00721216">
              <w:rPr>
                <w:rFonts w:ascii="Corbel" w:hAnsi="Corbel"/>
                <w:sz w:val="24"/>
                <w:szCs w:val="24"/>
              </w:rPr>
              <w:t xml:space="preserve">enter Meadows School part way through the year 11 and </w:t>
            </w:r>
            <w:r w:rsidR="00207BE4" w:rsidRPr="00721216">
              <w:rPr>
                <w:rFonts w:ascii="Corbel" w:hAnsi="Corbel"/>
                <w:sz w:val="24"/>
                <w:szCs w:val="24"/>
              </w:rPr>
              <w:t xml:space="preserve">have already commenced GCSE’s and need to complete their courses and exams. </w:t>
            </w:r>
          </w:p>
          <w:p w14:paraId="647AA0FB" w14:textId="77777777" w:rsidR="00207BE4" w:rsidRPr="00721216" w:rsidRDefault="00207BE4" w:rsidP="00EE1322">
            <w:pPr>
              <w:rPr>
                <w:rFonts w:ascii="Corbel" w:hAnsi="Corbel"/>
                <w:sz w:val="24"/>
                <w:szCs w:val="24"/>
              </w:rPr>
            </w:pPr>
          </w:p>
          <w:p w14:paraId="4F7E9B25" w14:textId="77777777" w:rsidR="00207BE4" w:rsidRPr="00721216" w:rsidRDefault="00207BE4" w:rsidP="00EE1322">
            <w:pPr>
              <w:rPr>
                <w:rFonts w:ascii="Corbel" w:hAnsi="Corbel"/>
                <w:sz w:val="24"/>
                <w:szCs w:val="24"/>
              </w:rPr>
            </w:pPr>
            <w:r w:rsidRPr="00721216">
              <w:rPr>
                <w:rFonts w:ascii="Corbel" w:hAnsi="Corbel"/>
                <w:sz w:val="24"/>
                <w:szCs w:val="24"/>
              </w:rPr>
              <w:t>Handover from previous education provision regarding coursework and exams.</w:t>
            </w:r>
          </w:p>
          <w:p w14:paraId="4712ABBD" w14:textId="77777777" w:rsidR="00F55875" w:rsidRPr="00721216" w:rsidRDefault="00F55875" w:rsidP="00EE1322">
            <w:pPr>
              <w:rPr>
                <w:rFonts w:ascii="Corbel" w:hAnsi="Corbel"/>
                <w:sz w:val="24"/>
                <w:szCs w:val="24"/>
              </w:rPr>
            </w:pPr>
          </w:p>
          <w:p w14:paraId="32534E93" w14:textId="2CBEA195" w:rsidR="00F55875" w:rsidRPr="00721216" w:rsidRDefault="00881274" w:rsidP="00EE1322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Informed</w:t>
            </w:r>
            <w:r w:rsidR="00F55875" w:rsidRPr="00721216">
              <w:rPr>
                <w:rFonts w:ascii="Corbel" w:hAnsi="Corbel"/>
                <w:sz w:val="24"/>
                <w:szCs w:val="24"/>
              </w:rPr>
              <w:t xml:space="preserve"> discussion with social worker</w:t>
            </w:r>
          </w:p>
          <w:p w14:paraId="40FA19DF" w14:textId="77777777" w:rsidR="007F3B51" w:rsidRPr="00721216" w:rsidRDefault="007F3B51" w:rsidP="00EE1322">
            <w:pPr>
              <w:rPr>
                <w:rFonts w:ascii="Corbel" w:hAnsi="Corbel"/>
                <w:sz w:val="24"/>
                <w:szCs w:val="24"/>
              </w:rPr>
            </w:pPr>
          </w:p>
          <w:p w14:paraId="55BF49E4" w14:textId="77777777" w:rsidR="007F3B51" w:rsidRPr="00721216" w:rsidRDefault="007F3B51" w:rsidP="00EE1322">
            <w:pPr>
              <w:rPr>
                <w:rFonts w:ascii="Corbel" w:hAnsi="Corbel"/>
                <w:sz w:val="24"/>
                <w:szCs w:val="24"/>
              </w:rPr>
            </w:pPr>
            <w:r w:rsidRPr="00721216">
              <w:rPr>
                <w:rFonts w:ascii="Corbel" w:hAnsi="Corbel"/>
                <w:sz w:val="24"/>
                <w:szCs w:val="24"/>
              </w:rPr>
              <w:t>Gather information</w:t>
            </w:r>
          </w:p>
          <w:p w14:paraId="26828D6A" w14:textId="77777777" w:rsidR="007F3B51" w:rsidRPr="00721216" w:rsidRDefault="007F3B51" w:rsidP="00EE1322">
            <w:pPr>
              <w:rPr>
                <w:rFonts w:ascii="Corbel" w:hAnsi="Corbel"/>
                <w:sz w:val="24"/>
                <w:szCs w:val="24"/>
              </w:rPr>
            </w:pPr>
          </w:p>
          <w:p w14:paraId="7977F053" w14:textId="77777777" w:rsidR="007F3B51" w:rsidRPr="00721216" w:rsidRDefault="00F55875" w:rsidP="00EE1322">
            <w:pPr>
              <w:rPr>
                <w:rFonts w:ascii="Corbel" w:hAnsi="Corbel"/>
                <w:sz w:val="24"/>
                <w:szCs w:val="24"/>
              </w:rPr>
            </w:pPr>
            <w:r w:rsidRPr="00721216">
              <w:rPr>
                <w:rFonts w:ascii="Corbel" w:hAnsi="Corbel"/>
                <w:sz w:val="24"/>
                <w:szCs w:val="24"/>
              </w:rPr>
              <w:t>Complete admissions documents</w:t>
            </w:r>
          </w:p>
        </w:tc>
      </w:tr>
      <w:tr w:rsidR="00DD3290" w14:paraId="3354BAE7" w14:textId="77777777" w:rsidTr="008F6FC5">
        <w:tc>
          <w:tcPr>
            <w:tcW w:w="14458" w:type="dxa"/>
            <w:gridSpan w:val="6"/>
            <w:shd w:val="clear" w:color="auto" w:fill="C2D69B" w:themeFill="accent3" w:themeFillTint="99"/>
          </w:tcPr>
          <w:p w14:paraId="33202E28" w14:textId="77777777" w:rsidR="00F55875" w:rsidRPr="00881274" w:rsidRDefault="00F55875" w:rsidP="00F51E73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881274">
              <w:rPr>
                <w:rFonts w:ascii="Corbel" w:hAnsi="Corbel"/>
                <w:b/>
                <w:sz w:val="24"/>
                <w:szCs w:val="24"/>
              </w:rPr>
              <w:t>Educational Progress</w:t>
            </w:r>
            <w:r w:rsidR="006A725E" w:rsidRPr="00881274">
              <w:rPr>
                <w:rFonts w:ascii="Corbel" w:hAnsi="Corbel"/>
                <w:b/>
                <w:sz w:val="24"/>
                <w:szCs w:val="24"/>
              </w:rPr>
              <w:t xml:space="preserve"> </w:t>
            </w:r>
          </w:p>
          <w:p w14:paraId="7497709F" w14:textId="5D6D5C28" w:rsidR="00F45755" w:rsidRPr="00881274" w:rsidRDefault="00881274" w:rsidP="00F51E73">
            <w:pPr>
              <w:jc w:val="center"/>
              <w:rPr>
                <w:rFonts w:ascii="Corbel" w:hAnsi="Corbel"/>
              </w:rPr>
            </w:pPr>
            <w:r w:rsidRPr="00881274">
              <w:rPr>
                <w:rFonts w:ascii="Corbel" w:hAnsi="Corbel"/>
              </w:rPr>
              <w:t>Headteacher and Registered Manager</w:t>
            </w:r>
            <w:r w:rsidR="00F45755" w:rsidRPr="00881274">
              <w:rPr>
                <w:rFonts w:ascii="Corbel" w:hAnsi="Corbel"/>
              </w:rPr>
              <w:t xml:space="preserve"> agrees the most appropriate </w:t>
            </w:r>
            <w:r w:rsidR="0027529E" w:rsidRPr="00881274">
              <w:rPr>
                <w:rFonts w:ascii="Corbel" w:hAnsi="Corbel"/>
              </w:rPr>
              <w:t>educational placement</w:t>
            </w:r>
            <w:r w:rsidR="00F45755" w:rsidRPr="00881274">
              <w:rPr>
                <w:rFonts w:ascii="Corbel" w:hAnsi="Corbel"/>
              </w:rPr>
              <w:t xml:space="preserve"> for </w:t>
            </w:r>
            <w:r w:rsidR="0027529E" w:rsidRPr="00881274">
              <w:rPr>
                <w:rFonts w:ascii="Corbel" w:hAnsi="Corbel"/>
              </w:rPr>
              <w:t>pupil</w:t>
            </w:r>
            <w:r w:rsidR="00F45755" w:rsidRPr="00881274">
              <w:rPr>
                <w:rFonts w:ascii="Corbel" w:hAnsi="Corbel"/>
              </w:rPr>
              <w:t xml:space="preserve"> based upon the </w:t>
            </w:r>
          </w:p>
          <w:p w14:paraId="70C87786" w14:textId="77777777" w:rsidR="00F45755" w:rsidRPr="00881274" w:rsidRDefault="0027529E" w:rsidP="00F45755">
            <w:pPr>
              <w:jc w:val="center"/>
              <w:rPr>
                <w:rFonts w:ascii="Corbel" w:hAnsi="Corbel"/>
              </w:rPr>
            </w:pPr>
            <w:r w:rsidRPr="00881274">
              <w:rPr>
                <w:rFonts w:ascii="Corbel" w:hAnsi="Corbel"/>
              </w:rPr>
              <w:t>Assessments</w:t>
            </w:r>
            <w:r w:rsidR="00F45755" w:rsidRPr="00881274">
              <w:rPr>
                <w:rFonts w:ascii="Corbel" w:hAnsi="Corbel"/>
              </w:rPr>
              <w:t xml:space="preserve"> completed through the </w:t>
            </w:r>
            <w:r w:rsidRPr="00881274">
              <w:rPr>
                <w:rFonts w:ascii="Corbel" w:hAnsi="Corbel"/>
              </w:rPr>
              <w:t>SARP</w:t>
            </w:r>
            <w:r w:rsidR="00F45755" w:rsidRPr="00881274">
              <w:rPr>
                <w:rFonts w:ascii="Corbel" w:hAnsi="Corbel"/>
              </w:rPr>
              <w:t xml:space="preserve"> Process. </w:t>
            </w:r>
          </w:p>
          <w:p w14:paraId="559E41F2" w14:textId="33B6974D" w:rsidR="00DD3290" w:rsidRPr="00881274" w:rsidRDefault="0027529E" w:rsidP="001A3DD9">
            <w:pPr>
              <w:jc w:val="center"/>
              <w:rPr>
                <w:rFonts w:ascii="Corbel" w:hAnsi="Corbel"/>
                <w:b/>
              </w:rPr>
            </w:pPr>
            <w:r w:rsidRPr="00881274">
              <w:rPr>
                <w:rFonts w:ascii="Corbel" w:hAnsi="Corbel"/>
              </w:rPr>
              <w:t>Pupils</w:t>
            </w:r>
            <w:r w:rsidR="006A725E" w:rsidRPr="00881274">
              <w:rPr>
                <w:rFonts w:ascii="Corbel" w:hAnsi="Corbel"/>
              </w:rPr>
              <w:t xml:space="preserve"> will be expected to move through these stages based upon ongoing </w:t>
            </w:r>
            <w:r w:rsidR="00881274" w:rsidRPr="00881274">
              <w:rPr>
                <w:rFonts w:ascii="Corbel" w:hAnsi="Corbel"/>
              </w:rPr>
              <w:t xml:space="preserve">school </w:t>
            </w:r>
            <w:r w:rsidR="006A725E" w:rsidRPr="00881274">
              <w:rPr>
                <w:rFonts w:ascii="Corbel" w:hAnsi="Corbel"/>
              </w:rPr>
              <w:t>assessment</w:t>
            </w:r>
            <w:r w:rsidR="00F45755" w:rsidRPr="00881274">
              <w:rPr>
                <w:rFonts w:ascii="Corbel" w:hAnsi="Corbel"/>
              </w:rPr>
              <w:t>.</w:t>
            </w:r>
            <w:r w:rsidR="001A3DD9" w:rsidRPr="00881274">
              <w:rPr>
                <w:rFonts w:ascii="Corbel" w:hAnsi="Corbel"/>
              </w:rPr>
              <w:t xml:space="preserve">  Pupils referred to Meadows Car</w:t>
            </w:r>
            <w:r w:rsidR="005F3BEC" w:rsidRPr="00881274">
              <w:rPr>
                <w:rFonts w:ascii="Corbel" w:hAnsi="Corbel"/>
              </w:rPr>
              <w:t>e Welfare and Attendance Team (</w:t>
            </w:r>
            <w:r w:rsidR="001A3DD9" w:rsidRPr="00881274">
              <w:rPr>
                <w:rFonts w:ascii="Corbel" w:hAnsi="Corbel"/>
              </w:rPr>
              <w:t>WAT) for management of admissions.</w:t>
            </w:r>
          </w:p>
        </w:tc>
      </w:tr>
      <w:tr w:rsidR="000B7C0F" w14:paraId="6522B5DD" w14:textId="77777777" w:rsidTr="008F6FC5">
        <w:tc>
          <w:tcPr>
            <w:tcW w:w="2409" w:type="dxa"/>
            <w:shd w:val="clear" w:color="auto" w:fill="EAF1DD" w:themeFill="accent3" w:themeFillTint="33"/>
          </w:tcPr>
          <w:p w14:paraId="54930F87" w14:textId="77777777" w:rsidR="000B7C0F" w:rsidRPr="00407D98" w:rsidRDefault="000B7C0F" w:rsidP="00035DE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Educated on educational Hub</w:t>
            </w:r>
            <w:r w:rsidR="005F3BEC">
              <w:rPr>
                <w:rFonts w:ascii="Comic Sans MS" w:hAnsi="Comic Sans MS"/>
                <w:sz w:val="18"/>
                <w:szCs w:val="18"/>
              </w:rPr>
              <w:t xml:space="preserve"> (Ed H</w:t>
            </w:r>
            <w:r>
              <w:rPr>
                <w:rFonts w:ascii="Comic Sans MS" w:hAnsi="Comic Sans MS"/>
                <w:sz w:val="18"/>
                <w:szCs w:val="18"/>
              </w:rPr>
              <w:t>ub) timetable</w:t>
            </w:r>
            <w:r w:rsidR="005969AD">
              <w:rPr>
                <w:rFonts w:ascii="Comic Sans MS" w:hAnsi="Comic Sans MS"/>
                <w:sz w:val="18"/>
                <w:szCs w:val="18"/>
              </w:rPr>
              <w:t xml:space="preserve"> in registered classroom in the home. </w:t>
            </w:r>
          </w:p>
        </w:tc>
        <w:tc>
          <w:tcPr>
            <w:tcW w:w="2694" w:type="dxa"/>
            <w:shd w:val="clear" w:color="auto" w:fill="EAF1DD" w:themeFill="accent3" w:themeFillTint="33"/>
          </w:tcPr>
          <w:p w14:paraId="28C77F31" w14:textId="77777777" w:rsidR="000B7C0F" w:rsidRPr="00407D98" w:rsidRDefault="005F3BEC" w:rsidP="000B7C0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Part Ed H</w:t>
            </w:r>
            <w:r w:rsidR="000B7C0F">
              <w:rPr>
                <w:rFonts w:ascii="Comic Sans MS" w:hAnsi="Comic Sans MS"/>
                <w:sz w:val="18"/>
                <w:szCs w:val="18"/>
              </w:rPr>
              <w:t>ub and Meadows School/ARC</w:t>
            </w:r>
          </w:p>
        </w:tc>
        <w:tc>
          <w:tcPr>
            <w:tcW w:w="3260" w:type="dxa"/>
            <w:shd w:val="clear" w:color="auto" w:fill="EAF1DD" w:themeFill="accent3" w:themeFillTint="33"/>
          </w:tcPr>
          <w:p w14:paraId="086749C7" w14:textId="77777777" w:rsidR="003B2073" w:rsidRDefault="000B7C0F" w:rsidP="003B2073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Meadows School/ </w:t>
            </w:r>
            <w:r w:rsidR="003B2073">
              <w:rPr>
                <w:rFonts w:ascii="Comic Sans MS" w:hAnsi="Comic Sans MS"/>
                <w:sz w:val="18"/>
                <w:szCs w:val="18"/>
              </w:rPr>
              <w:t>Alternative Provider</w:t>
            </w:r>
          </w:p>
          <w:p w14:paraId="7D861C00" w14:textId="77777777" w:rsidR="000B7C0F" w:rsidRPr="00407D98" w:rsidRDefault="003B2073" w:rsidP="003B2073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(e.g. ARC) </w:t>
            </w:r>
          </w:p>
        </w:tc>
        <w:tc>
          <w:tcPr>
            <w:tcW w:w="3260" w:type="dxa"/>
            <w:gridSpan w:val="2"/>
            <w:shd w:val="clear" w:color="auto" w:fill="EAF1DD" w:themeFill="accent3" w:themeFillTint="33"/>
          </w:tcPr>
          <w:p w14:paraId="1CED1B7F" w14:textId="77777777" w:rsidR="000B7C0F" w:rsidRDefault="000B7C0F" w:rsidP="00035DE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Alternative provision</w:t>
            </w:r>
            <w:r w:rsidR="00EC1E78">
              <w:rPr>
                <w:rFonts w:ascii="Comic Sans MS" w:hAnsi="Comic Sans MS"/>
                <w:sz w:val="18"/>
                <w:szCs w:val="18"/>
              </w:rPr>
              <w:t>.</w:t>
            </w:r>
          </w:p>
          <w:p w14:paraId="4F449567" w14:textId="77777777" w:rsidR="00EC1E78" w:rsidRDefault="00EC1E78" w:rsidP="0010137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(</w:t>
            </w:r>
            <w:r w:rsidR="0010137B">
              <w:rPr>
                <w:rFonts w:ascii="Comic Sans MS" w:hAnsi="Comic Sans MS"/>
                <w:sz w:val="18"/>
                <w:szCs w:val="18"/>
              </w:rPr>
              <w:t xml:space="preserve">External - </w:t>
            </w:r>
            <w:r>
              <w:rPr>
                <w:rFonts w:ascii="Comic Sans MS" w:hAnsi="Comic Sans MS"/>
                <w:sz w:val="18"/>
                <w:szCs w:val="18"/>
              </w:rPr>
              <w:t>SEN/Independent)</w:t>
            </w:r>
            <w:r w:rsidR="0010137B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14:paraId="15246816" w14:textId="77777777" w:rsidR="000B7C0F" w:rsidRDefault="000B7C0F" w:rsidP="00035DE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Mainstream</w:t>
            </w:r>
          </w:p>
          <w:p w14:paraId="30B9DB66" w14:textId="77777777" w:rsidR="0010137B" w:rsidRDefault="0010137B" w:rsidP="00035DE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(External – Secondary, </w:t>
            </w:r>
          </w:p>
        </w:tc>
      </w:tr>
      <w:tr w:rsidR="000B7C0F" w14:paraId="3066689B" w14:textId="77777777" w:rsidTr="001A3DD9">
        <w:tc>
          <w:tcPr>
            <w:tcW w:w="2409" w:type="dxa"/>
            <w:shd w:val="clear" w:color="auto" w:fill="FFFFFF" w:themeFill="background1"/>
          </w:tcPr>
          <w:p w14:paraId="7FA7C901" w14:textId="77777777" w:rsidR="000B7C0F" w:rsidRDefault="000B7C0F" w:rsidP="002C394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Identified as high needs due to SEMH and highest </w:t>
            </w:r>
            <w:r w:rsidR="005F3BEC">
              <w:rPr>
                <w:rFonts w:ascii="Comic Sans MS" w:hAnsi="Comic Sans MS"/>
                <w:sz w:val="18"/>
                <w:szCs w:val="18"/>
              </w:rPr>
              <w:t>level of r</w:t>
            </w:r>
            <w:r>
              <w:rPr>
                <w:rFonts w:ascii="Comic Sans MS" w:hAnsi="Comic Sans MS"/>
                <w:sz w:val="18"/>
                <w:szCs w:val="18"/>
              </w:rPr>
              <w:t>isk to self or others.</w:t>
            </w:r>
          </w:p>
          <w:p w14:paraId="62D736E1" w14:textId="77777777" w:rsidR="000B7C0F" w:rsidRDefault="000B7C0F" w:rsidP="002C394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756137F7" w14:textId="77777777" w:rsidR="000B7C0F" w:rsidRDefault="000B7C0F" w:rsidP="002C394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Requires at least</w:t>
            </w:r>
            <w:r w:rsidR="005F3BEC">
              <w:rPr>
                <w:rFonts w:ascii="Comic Sans MS" w:hAnsi="Comic Sans MS"/>
                <w:sz w:val="18"/>
                <w:szCs w:val="18"/>
              </w:rPr>
              <w:t xml:space="preserve"> a</w:t>
            </w:r>
            <w:r>
              <w:rPr>
                <w:rFonts w:ascii="Comic Sans MS" w:hAnsi="Comic Sans MS"/>
                <w:sz w:val="18"/>
                <w:szCs w:val="18"/>
              </w:rPr>
              <w:t xml:space="preserve"> 1:1 ratio of supervision to ensure safety of self or others.</w:t>
            </w:r>
          </w:p>
          <w:p w14:paraId="2DAD03F4" w14:textId="77777777" w:rsidR="0052622B" w:rsidRDefault="0052622B" w:rsidP="002C394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617D7FFB" w14:textId="77777777" w:rsidR="0052622B" w:rsidRDefault="0052622B" w:rsidP="002C394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School ratio of 1:1 for </w:t>
            </w:r>
            <w:r w:rsidR="005969AD">
              <w:rPr>
                <w:rFonts w:ascii="Comic Sans MS" w:hAnsi="Comic Sans MS"/>
                <w:sz w:val="18"/>
                <w:szCs w:val="18"/>
              </w:rPr>
              <w:t>minimum</w:t>
            </w:r>
            <w:r>
              <w:rPr>
                <w:rFonts w:ascii="Comic Sans MS" w:hAnsi="Comic Sans MS"/>
                <w:sz w:val="18"/>
                <w:szCs w:val="18"/>
              </w:rPr>
              <w:t xml:space="preserve"> of 8 hours per week with remainder of timetable on Virtual Platform.</w:t>
            </w:r>
          </w:p>
          <w:p w14:paraId="26A39FF2" w14:textId="77777777" w:rsidR="000B7C0F" w:rsidRDefault="000B7C0F" w:rsidP="002C394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6E3BBFA2" w14:textId="77777777" w:rsidR="000B7C0F" w:rsidRDefault="000B7C0F" w:rsidP="002C394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Unable to manage within school setting and with </w:t>
            </w:r>
            <w:r>
              <w:rPr>
                <w:rFonts w:ascii="Comic Sans MS" w:hAnsi="Comic Sans MS"/>
                <w:sz w:val="18"/>
                <w:szCs w:val="18"/>
              </w:rPr>
              <w:lastRenderedPageBreak/>
              <w:t xml:space="preserve">others at the current time. </w:t>
            </w:r>
          </w:p>
          <w:p w14:paraId="053396F3" w14:textId="77777777" w:rsidR="000B7C0F" w:rsidRDefault="000B7C0F" w:rsidP="002C394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732ADBD" w14:textId="77777777" w:rsidR="000B7C0F" w:rsidRDefault="000B7C0F" w:rsidP="002C394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Timetable will be planned for the home. </w:t>
            </w:r>
          </w:p>
          <w:p w14:paraId="5E3FEDBF" w14:textId="77777777" w:rsidR="000B7C0F" w:rsidRDefault="000B7C0F" w:rsidP="002C394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5909A2B" w14:textId="77777777" w:rsidR="000B7C0F" w:rsidRDefault="000B7C0F" w:rsidP="002C394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Behaviour</w:t>
            </w:r>
            <w:r w:rsidR="005969AD">
              <w:rPr>
                <w:rFonts w:ascii="Comic Sans MS" w:hAnsi="Comic Sans MS"/>
                <w:sz w:val="18"/>
                <w:szCs w:val="18"/>
              </w:rPr>
              <w:t>, SEMH</w:t>
            </w:r>
            <w:r>
              <w:rPr>
                <w:rFonts w:ascii="Comic Sans MS" w:hAnsi="Comic Sans MS"/>
                <w:sz w:val="18"/>
                <w:szCs w:val="18"/>
              </w:rPr>
              <w:t xml:space="preserve"> and attitud</w:t>
            </w:r>
            <w:r w:rsidR="005F3BEC">
              <w:rPr>
                <w:rFonts w:ascii="Comic Sans MS" w:hAnsi="Comic Sans MS"/>
                <w:sz w:val="18"/>
                <w:szCs w:val="18"/>
              </w:rPr>
              <w:t>e will be monitored throughout and will be</w:t>
            </w:r>
          </w:p>
          <w:p w14:paraId="27773F09" w14:textId="77777777" w:rsidR="000B7C0F" w:rsidRDefault="0052622B" w:rsidP="002C394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O</w:t>
            </w:r>
            <w:r w:rsidR="005F3BEC">
              <w:rPr>
                <w:rFonts w:ascii="Comic Sans MS" w:hAnsi="Comic Sans MS"/>
                <w:sz w:val="18"/>
                <w:szCs w:val="18"/>
              </w:rPr>
              <w:t>ngoing</w:t>
            </w:r>
          </w:p>
          <w:p w14:paraId="24BA06D3" w14:textId="77777777" w:rsidR="0052622B" w:rsidRDefault="0052622B" w:rsidP="002C394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FA49C3B" w14:textId="77777777" w:rsidR="000B7C0F" w:rsidRDefault="000B7C0F" w:rsidP="002C394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390A332A" w14:textId="08ADE807" w:rsidR="000B7C0F" w:rsidRPr="00FC5C2A" w:rsidRDefault="008F6FC5" w:rsidP="00FC5C2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School</w:t>
            </w:r>
            <w:r w:rsidR="000B7C0F">
              <w:rPr>
                <w:rFonts w:ascii="Comic Sans MS" w:hAnsi="Comic Sans MS"/>
                <w:sz w:val="18"/>
                <w:szCs w:val="18"/>
              </w:rPr>
              <w:t xml:space="preserve"> to work with Rochdale Authority and substantive Authority to ensure pupil has EHCP (if required) and correct educational establishment is offered.</w:t>
            </w:r>
            <w:r w:rsidR="0052622B">
              <w:rPr>
                <w:rFonts w:ascii="Comic Sans MS" w:hAnsi="Comic Sans MS"/>
                <w:sz w:val="18"/>
                <w:szCs w:val="18"/>
              </w:rPr>
              <w:t xml:space="preserve">  Meadows school cannot initiate EHC application without written authority from SW/VS.</w:t>
            </w:r>
          </w:p>
        </w:tc>
        <w:tc>
          <w:tcPr>
            <w:tcW w:w="2694" w:type="dxa"/>
            <w:shd w:val="clear" w:color="auto" w:fill="FFFFFF" w:themeFill="background1"/>
          </w:tcPr>
          <w:p w14:paraId="5759A0C8" w14:textId="77777777" w:rsidR="000B7C0F" w:rsidRDefault="000B7C0F" w:rsidP="00301EB6">
            <w:pPr>
              <w:jc w:val="both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lastRenderedPageBreak/>
              <w:t>Risk assessment reduced due to sufficient level of intervention/support.</w:t>
            </w:r>
          </w:p>
          <w:p w14:paraId="247A0049" w14:textId="77777777" w:rsidR="000B7C0F" w:rsidRDefault="000B7C0F" w:rsidP="00301EB6">
            <w:pPr>
              <w:jc w:val="both"/>
              <w:rPr>
                <w:rFonts w:ascii="Comic Sans MS" w:hAnsi="Comic Sans MS"/>
                <w:sz w:val="18"/>
                <w:szCs w:val="18"/>
              </w:rPr>
            </w:pPr>
          </w:p>
          <w:p w14:paraId="7769AC02" w14:textId="77777777" w:rsidR="000B7C0F" w:rsidRPr="005F3BEC" w:rsidRDefault="000B7C0F" w:rsidP="005F3BEC">
            <w:pPr>
              <w:jc w:val="both"/>
              <w:rPr>
                <w:rFonts w:ascii="Comic Sans MS" w:hAnsi="Comic Sans MS"/>
                <w:sz w:val="18"/>
                <w:szCs w:val="18"/>
              </w:rPr>
            </w:pPr>
            <w:r w:rsidRPr="005F3BEC">
              <w:rPr>
                <w:rFonts w:ascii="Comic Sans MS" w:hAnsi="Comic Sans MS"/>
                <w:sz w:val="18"/>
                <w:szCs w:val="18"/>
              </w:rPr>
              <w:t xml:space="preserve">Positive attitude to learning-may be reluctant or anxious. </w:t>
            </w:r>
          </w:p>
          <w:p w14:paraId="2BF8D179" w14:textId="77777777" w:rsidR="000B7C0F" w:rsidRPr="000B7C0F" w:rsidRDefault="000B7C0F" w:rsidP="005F3BEC">
            <w:pPr>
              <w:jc w:val="both"/>
              <w:rPr>
                <w:rFonts w:ascii="Comic Sans MS" w:hAnsi="Comic Sans MS"/>
                <w:sz w:val="18"/>
                <w:szCs w:val="18"/>
              </w:rPr>
            </w:pPr>
          </w:p>
          <w:p w14:paraId="0388D578" w14:textId="77777777" w:rsidR="000B7C0F" w:rsidRPr="005F3BEC" w:rsidRDefault="000B7C0F" w:rsidP="005F3BEC">
            <w:pPr>
              <w:jc w:val="both"/>
              <w:rPr>
                <w:rFonts w:ascii="Comic Sans MS" w:hAnsi="Comic Sans MS"/>
                <w:sz w:val="18"/>
                <w:szCs w:val="18"/>
              </w:rPr>
            </w:pPr>
            <w:r w:rsidRPr="005F3BEC">
              <w:rPr>
                <w:rFonts w:ascii="Comic Sans MS" w:hAnsi="Comic Sans MS"/>
                <w:sz w:val="18"/>
                <w:szCs w:val="18"/>
              </w:rPr>
              <w:t>Able to follow instructions</w:t>
            </w:r>
          </w:p>
          <w:p w14:paraId="33720D26" w14:textId="77777777" w:rsidR="000B7C0F" w:rsidRPr="000B7C0F" w:rsidRDefault="000B7C0F" w:rsidP="005F3BEC">
            <w:pPr>
              <w:jc w:val="both"/>
              <w:rPr>
                <w:rFonts w:ascii="Comic Sans MS" w:hAnsi="Comic Sans MS"/>
                <w:sz w:val="18"/>
                <w:szCs w:val="18"/>
              </w:rPr>
            </w:pPr>
          </w:p>
          <w:p w14:paraId="396F3941" w14:textId="0CBB85EB" w:rsidR="000B7C0F" w:rsidRDefault="008F6FC5" w:rsidP="005F3BEC">
            <w:pPr>
              <w:jc w:val="both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Not demonstrating high risk behaviours such as </w:t>
            </w:r>
            <w:r w:rsidR="000B7C0F" w:rsidRPr="005F3BEC">
              <w:rPr>
                <w:rFonts w:ascii="Comic Sans MS" w:hAnsi="Comic Sans MS"/>
                <w:sz w:val="18"/>
                <w:szCs w:val="18"/>
              </w:rPr>
              <w:t>smoking throughout the am or pm session.</w:t>
            </w:r>
          </w:p>
          <w:p w14:paraId="7AF45344" w14:textId="77777777" w:rsidR="000B7C0F" w:rsidRPr="000B7C0F" w:rsidRDefault="000B7C0F" w:rsidP="005F3BEC">
            <w:pPr>
              <w:jc w:val="both"/>
              <w:rPr>
                <w:rFonts w:ascii="Comic Sans MS" w:hAnsi="Comic Sans MS"/>
                <w:sz w:val="18"/>
                <w:szCs w:val="18"/>
              </w:rPr>
            </w:pPr>
          </w:p>
          <w:p w14:paraId="0A2B640C" w14:textId="77777777" w:rsidR="000B7C0F" w:rsidRPr="005F3BEC" w:rsidRDefault="000B7C0F" w:rsidP="005F3BEC">
            <w:pPr>
              <w:jc w:val="both"/>
              <w:rPr>
                <w:rFonts w:ascii="Comic Sans MS" w:hAnsi="Comic Sans MS"/>
                <w:sz w:val="18"/>
                <w:szCs w:val="18"/>
              </w:rPr>
            </w:pPr>
            <w:r w:rsidRPr="005F3BEC">
              <w:rPr>
                <w:rFonts w:ascii="Comic Sans MS" w:hAnsi="Comic Sans MS"/>
                <w:sz w:val="18"/>
                <w:szCs w:val="18"/>
              </w:rPr>
              <w:t>Wearing uniform.</w:t>
            </w:r>
          </w:p>
          <w:p w14:paraId="3DA9DC14" w14:textId="77777777" w:rsidR="000B7C0F" w:rsidRPr="005F3BEC" w:rsidRDefault="000B7C0F" w:rsidP="005F3BEC">
            <w:pPr>
              <w:jc w:val="both"/>
              <w:rPr>
                <w:rFonts w:ascii="Comic Sans MS" w:hAnsi="Comic Sans MS"/>
                <w:sz w:val="18"/>
                <w:szCs w:val="18"/>
              </w:rPr>
            </w:pPr>
            <w:r w:rsidRPr="005F3BEC">
              <w:rPr>
                <w:rFonts w:ascii="Comic Sans MS" w:hAnsi="Comic Sans MS"/>
                <w:sz w:val="18"/>
                <w:szCs w:val="18"/>
              </w:rPr>
              <w:t>Respect anti-bullying</w:t>
            </w:r>
            <w:r w:rsidR="005F3BEC" w:rsidRPr="005F3BEC">
              <w:rPr>
                <w:rFonts w:ascii="Comic Sans MS" w:hAnsi="Comic Sans MS"/>
                <w:sz w:val="18"/>
                <w:szCs w:val="18"/>
              </w:rPr>
              <w:t xml:space="preserve"> policy.</w:t>
            </w:r>
          </w:p>
          <w:p w14:paraId="386CBC30" w14:textId="77777777" w:rsidR="000B7C0F" w:rsidRPr="000B7C0F" w:rsidRDefault="000B7C0F" w:rsidP="005F3BEC">
            <w:pPr>
              <w:jc w:val="both"/>
              <w:rPr>
                <w:rFonts w:ascii="Comic Sans MS" w:hAnsi="Comic Sans MS"/>
                <w:sz w:val="18"/>
                <w:szCs w:val="18"/>
              </w:rPr>
            </w:pPr>
          </w:p>
          <w:p w14:paraId="3E7C5DDF" w14:textId="77777777" w:rsidR="005F3BEC" w:rsidRDefault="000B7C0F" w:rsidP="00844C31">
            <w:pPr>
              <w:jc w:val="both"/>
              <w:rPr>
                <w:rFonts w:ascii="Comic Sans MS" w:hAnsi="Comic Sans MS"/>
                <w:sz w:val="18"/>
                <w:szCs w:val="18"/>
              </w:rPr>
            </w:pPr>
            <w:r w:rsidRPr="000B7C0F">
              <w:rPr>
                <w:rFonts w:ascii="Comic Sans MS" w:hAnsi="Comic Sans MS"/>
                <w:sz w:val="18"/>
                <w:szCs w:val="18"/>
              </w:rPr>
              <w:lastRenderedPageBreak/>
              <w:t>Sessions in school</w:t>
            </w:r>
            <w:r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0B7C0F">
              <w:rPr>
                <w:rFonts w:ascii="Comic Sans MS" w:hAnsi="Comic Sans MS"/>
                <w:sz w:val="18"/>
                <w:szCs w:val="18"/>
              </w:rPr>
              <w:t xml:space="preserve">are </w:t>
            </w:r>
            <w:r>
              <w:rPr>
                <w:rFonts w:ascii="Comic Sans MS" w:hAnsi="Comic Sans MS"/>
                <w:sz w:val="18"/>
                <w:szCs w:val="18"/>
              </w:rPr>
              <w:t xml:space="preserve">closely </w:t>
            </w:r>
            <w:r w:rsidRPr="000B7C0F">
              <w:rPr>
                <w:rFonts w:ascii="Comic Sans MS" w:hAnsi="Comic Sans MS"/>
                <w:sz w:val="18"/>
                <w:szCs w:val="18"/>
              </w:rPr>
              <w:t xml:space="preserve">monitored and assessed. </w:t>
            </w:r>
          </w:p>
          <w:p w14:paraId="442A0516" w14:textId="77777777" w:rsidR="005F3BEC" w:rsidRDefault="005F3BEC" w:rsidP="00844C31">
            <w:pPr>
              <w:jc w:val="both"/>
              <w:rPr>
                <w:rFonts w:ascii="Comic Sans MS" w:hAnsi="Comic Sans MS"/>
                <w:sz w:val="18"/>
                <w:szCs w:val="18"/>
              </w:rPr>
            </w:pPr>
          </w:p>
          <w:p w14:paraId="1B11E500" w14:textId="77777777" w:rsidR="000B7C0F" w:rsidRDefault="000B7C0F" w:rsidP="00844C31">
            <w:pPr>
              <w:jc w:val="both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Ongoing monitoring</w:t>
            </w:r>
          </w:p>
          <w:p w14:paraId="188AF9D5" w14:textId="77777777" w:rsidR="005F3BEC" w:rsidRDefault="005F3BEC" w:rsidP="00844C31">
            <w:pPr>
              <w:jc w:val="both"/>
              <w:rPr>
                <w:rFonts w:ascii="Comic Sans MS" w:hAnsi="Comic Sans MS"/>
                <w:sz w:val="18"/>
                <w:szCs w:val="18"/>
              </w:rPr>
            </w:pPr>
          </w:p>
          <w:p w14:paraId="269F2923" w14:textId="18597E1E" w:rsidR="000B7C0F" w:rsidRPr="00844C31" w:rsidRDefault="008F6FC5" w:rsidP="00844C31">
            <w:pPr>
              <w:jc w:val="both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School</w:t>
            </w:r>
            <w:r w:rsidR="000B7C0F">
              <w:rPr>
                <w:rFonts w:ascii="Comic Sans MS" w:hAnsi="Comic Sans MS"/>
                <w:sz w:val="18"/>
                <w:szCs w:val="18"/>
              </w:rPr>
              <w:t xml:space="preserve"> to work with Rochdale Authority and substantive Authority to ensure pupil has EHCP (if required) and correct educational establishment is offered.</w:t>
            </w:r>
          </w:p>
        </w:tc>
        <w:tc>
          <w:tcPr>
            <w:tcW w:w="3260" w:type="dxa"/>
            <w:shd w:val="clear" w:color="auto" w:fill="FFFFFF" w:themeFill="background1"/>
          </w:tcPr>
          <w:p w14:paraId="42F9E581" w14:textId="77777777" w:rsidR="000B7C0F" w:rsidRDefault="000B7C0F" w:rsidP="00562A6D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lastRenderedPageBreak/>
              <w:t>Risk assessment is low/medium provided adequate supervision is in place.</w:t>
            </w:r>
          </w:p>
          <w:p w14:paraId="07E64BC6" w14:textId="77777777" w:rsidR="00EC1E78" w:rsidRDefault="00EC1E78" w:rsidP="00562A6D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8F5B077" w14:textId="77777777" w:rsidR="00EC1E78" w:rsidRDefault="00EC1E78" w:rsidP="00562A6D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Pupil is undergoing assessment for an Educational Health and Care plan (EHCP).</w:t>
            </w:r>
            <w:r w:rsidR="0052622B">
              <w:rPr>
                <w:rFonts w:ascii="Comic Sans MS" w:hAnsi="Comic Sans MS"/>
                <w:sz w:val="18"/>
                <w:szCs w:val="18"/>
              </w:rPr>
              <w:t xml:space="preserve"> – (This should be conducted by SW/VS although school may support this if requested.  Meadows school must not initiate this unless formal request made by Authority)</w:t>
            </w:r>
          </w:p>
          <w:p w14:paraId="747F8E48" w14:textId="77777777" w:rsidR="00EC1E78" w:rsidRDefault="00EC1E78" w:rsidP="00562A6D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C82642E" w14:textId="44927BEF" w:rsidR="00EC1E78" w:rsidRDefault="00EC1E78" w:rsidP="00562A6D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Pupil is on a short-term/emergency placement.</w:t>
            </w:r>
          </w:p>
          <w:p w14:paraId="42A95B29" w14:textId="77777777" w:rsidR="008F6FC5" w:rsidRDefault="008F6FC5" w:rsidP="00562A6D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14A14A7" w14:textId="77777777" w:rsidR="00EC1E78" w:rsidRDefault="00EC1E78" w:rsidP="00562A6D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Pupil is on a temporary, Section 20 care plan.</w:t>
            </w:r>
          </w:p>
          <w:p w14:paraId="6206F946" w14:textId="77777777" w:rsidR="0010137B" w:rsidRDefault="0010137B" w:rsidP="00562A6D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4095CB85" w14:textId="77777777" w:rsidR="00EC1E78" w:rsidRDefault="00EC1E78" w:rsidP="00562A6D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lastRenderedPageBreak/>
              <w:t xml:space="preserve">Pupil is on a </w:t>
            </w:r>
            <w:r w:rsidR="0010137B">
              <w:rPr>
                <w:rFonts w:ascii="Comic Sans MS" w:hAnsi="Comic Sans MS"/>
                <w:sz w:val="18"/>
                <w:szCs w:val="18"/>
              </w:rPr>
              <w:t xml:space="preserve">52 residential plan. </w:t>
            </w:r>
          </w:p>
          <w:p w14:paraId="4DAD8608" w14:textId="77777777" w:rsidR="0052622B" w:rsidRDefault="0052622B" w:rsidP="00562A6D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4FBBD25" w14:textId="77777777" w:rsidR="0052622B" w:rsidRDefault="0052622B" w:rsidP="00562A6D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School ratio 1:7 (possibly 1;4 in lesson)</w:t>
            </w:r>
          </w:p>
          <w:p w14:paraId="1893FEEC" w14:textId="77777777" w:rsidR="000B7C0F" w:rsidRDefault="000B7C0F" w:rsidP="00562A6D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0A76C58" w14:textId="77777777" w:rsidR="000B7C0F" w:rsidRDefault="000B7C0F" w:rsidP="00562A6D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Positive attitude to learning- may be reluctant or anxious.</w:t>
            </w:r>
            <w:r w:rsidR="003B2073">
              <w:rPr>
                <w:rFonts w:ascii="Comic Sans MS" w:hAnsi="Comic Sans MS"/>
                <w:sz w:val="18"/>
                <w:szCs w:val="18"/>
              </w:rPr>
              <w:t xml:space="preserve">  May have specific phobia’s (scriptophobia, graphophobia or mathphobia) that require therapeutic intervention.</w:t>
            </w:r>
          </w:p>
          <w:p w14:paraId="31F41FD2" w14:textId="77777777" w:rsidR="000B7C0F" w:rsidRDefault="000B7C0F" w:rsidP="00562A6D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7D758970" w14:textId="77777777" w:rsidR="000B7C0F" w:rsidRDefault="003B2073" w:rsidP="00562A6D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Re-integration step towards moving to either a specified SEN school or mainstream school.</w:t>
            </w:r>
          </w:p>
          <w:p w14:paraId="21268457" w14:textId="77777777" w:rsidR="00E36842" w:rsidRDefault="00E36842" w:rsidP="00562A6D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DAFB606" w14:textId="77777777" w:rsidR="00E36842" w:rsidRDefault="00E36842" w:rsidP="00562A6D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Does not meet criteria for other educational offers.</w:t>
            </w:r>
          </w:p>
          <w:p w14:paraId="38E6FBC4" w14:textId="77777777" w:rsidR="0052622B" w:rsidRDefault="0052622B" w:rsidP="00562A6D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79ADA33" w14:textId="77777777" w:rsidR="000B7C0F" w:rsidRDefault="000B7C0F" w:rsidP="00562A6D">
            <w:pPr>
              <w:rPr>
                <w:rFonts w:ascii="Comic Sans MS" w:hAnsi="Comic Sans MS"/>
                <w:sz w:val="18"/>
                <w:szCs w:val="18"/>
              </w:rPr>
            </w:pPr>
            <w:r w:rsidRPr="00562A6D">
              <w:rPr>
                <w:rFonts w:ascii="Comic Sans MS" w:hAnsi="Comic Sans MS"/>
                <w:sz w:val="18"/>
                <w:szCs w:val="18"/>
              </w:rPr>
              <w:t xml:space="preserve">Meets criteria for Meadows School and has interests in other activities/subjects which can be pursued elsewhere for the benefit of the </w:t>
            </w:r>
            <w:r>
              <w:rPr>
                <w:rFonts w:ascii="Comic Sans MS" w:hAnsi="Comic Sans MS"/>
                <w:sz w:val="18"/>
                <w:szCs w:val="18"/>
              </w:rPr>
              <w:t>young person and their education</w:t>
            </w:r>
            <w:r w:rsidRPr="00562A6D">
              <w:rPr>
                <w:rFonts w:ascii="Comic Sans MS" w:hAnsi="Comic Sans MS"/>
                <w:sz w:val="18"/>
                <w:szCs w:val="18"/>
              </w:rPr>
              <w:t xml:space="preserve">. </w:t>
            </w:r>
          </w:p>
          <w:p w14:paraId="7AB19145" w14:textId="77777777" w:rsidR="003B2073" w:rsidRDefault="003B2073" w:rsidP="00562A6D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91EED7F" w14:textId="77777777" w:rsidR="003B2073" w:rsidRDefault="003B2073" w:rsidP="00562A6D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Identified as benefiting from a vocational curriculum.</w:t>
            </w:r>
          </w:p>
          <w:p w14:paraId="0289C422" w14:textId="77777777" w:rsidR="003B2073" w:rsidRDefault="003B2073" w:rsidP="00562A6D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7A35F928" w14:textId="77777777" w:rsidR="003B2073" w:rsidRDefault="003B2073" w:rsidP="00562A6D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Cannot regulate behaviour and emotions sufficiently to be placed in a specified SEN school or mainstream school. (At this moment in time)</w:t>
            </w:r>
          </w:p>
          <w:p w14:paraId="03A46534" w14:textId="77777777" w:rsidR="003B2073" w:rsidRDefault="003B2073" w:rsidP="00562A6D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4CB350F" w14:textId="0893E0DB" w:rsidR="000B7C0F" w:rsidRPr="00035DE1" w:rsidRDefault="008F6FC5" w:rsidP="003B2073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lastRenderedPageBreak/>
              <w:t>Meadows school</w:t>
            </w:r>
            <w:r w:rsidR="003B2073">
              <w:rPr>
                <w:rFonts w:ascii="Comic Sans MS" w:hAnsi="Comic Sans MS"/>
                <w:sz w:val="18"/>
                <w:szCs w:val="18"/>
              </w:rPr>
              <w:t xml:space="preserve"> to assess and review pupil progress and work with </w:t>
            </w:r>
            <w:r>
              <w:rPr>
                <w:rFonts w:ascii="Comic Sans MS" w:hAnsi="Comic Sans MS"/>
                <w:sz w:val="18"/>
                <w:szCs w:val="18"/>
              </w:rPr>
              <w:t xml:space="preserve">education team, </w:t>
            </w:r>
            <w:r w:rsidR="003B2073">
              <w:rPr>
                <w:rFonts w:ascii="Comic Sans MS" w:hAnsi="Comic Sans MS"/>
                <w:sz w:val="18"/>
                <w:szCs w:val="18"/>
              </w:rPr>
              <w:t>Rochdale Authority and substantive Authority to ensure pupil has EHCP (if required) and correct educational establishment is offered.</w:t>
            </w:r>
            <w:r w:rsidR="0052622B">
              <w:rPr>
                <w:rFonts w:ascii="Comic Sans MS" w:hAnsi="Comic Sans MS"/>
                <w:sz w:val="18"/>
                <w:szCs w:val="18"/>
              </w:rPr>
              <w:t xml:space="preserve">  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12BF70FF" w14:textId="77777777" w:rsidR="00E36842" w:rsidRDefault="00E36842" w:rsidP="00E36842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lastRenderedPageBreak/>
              <w:t>Meets criteria for admis</w:t>
            </w:r>
            <w:r w:rsidR="0052622B">
              <w:rPr>
                <w:rFonts w:ascii="Comic Sans MS" w:hAnsi="Comic Sans MS"/>
                <w:sz w:val="18"/>
                <w:szCs w:val="18"/>
              </w:rPr>
              <w:t>sion to a SEN specialist school through EHC plan.</w:t>
            </w:r>
          </w:p>
          <w:p w14:paraId="555E935E" w14:textId="77777777" w:rsidR="0052622B" w:rsidRDefault="0052622B" w:rsidP="00E36842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84867D9" w14:textId="77777777" w:rsidR="00E36842" w:rsidRDefault="00E36842" w:rsidP="00E36842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18"/>
                <w:szCs w:val="18"/>
              </w:rPr>
            </w:pPr>
            <w:r w:rsidRPr="00E36842">
              <w:rPr>
                <w:rFonts w:ascii="Comic Sans MS" w:hAnsi="Comic Sans MS"/>
                <w:sz w:val="18"/>
                <w:szCs w:val="18"/>
              </w:rPr>
              <w:t>Has a defin</w:t>
            </w:r>
            <w:r>
              <w:rPr>
                <w:rFonts w:ascii="Comic Sans MS" w:hAnsi="Comic Sans MS"/>
                <w:sz w:val="18"/>
                <w:szCs w:val="18"/>
              </w:rPr>
              <w:t>ed</w:t>
            </w:r>
            <w:r w:rsidRPr="00E36842">
              <w:rPr>
                <w:rFonts w:ascii="Comic Sans MS" w:hAnsi="Comic Sans MS"/>
                <w:sz w:val="18"/>
                <w:szCs w:val="18"/>
              </w:rPr>
              <w:t xml:space="preserve"> Special Educational Need that has been identified/diagnosed. </w:t>
            </w:r>
          </w:p>
          <w:p w14:paraId="7CC4BC7B" w14:textId="77777777" w:rsidR="0052622B" w:rsidRDefault="0052622B" w:rsidP="0052622B">
            <w:pPr>
              <w:pStyle w:val="ListParagraph"/>
              <w:ind w:left="360"/>
              <w:rPr>
                <w:rFonts w:ascii="Comic Sans MS" w:hAnsi="Comic Sans MS"/>
                <w:sz w:val="18"/>
                <w:szCs w:val="18"/>
              </w:rPr>
            </w:pPr>
          </w:p>
          <w:p w14:paraId="227FB3EB" w14:textId="77777777" w:rsidR="00E36842" w:rsidRDefault="00E36842" w:rsidP="00E36842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Age related attainment is at least two levels below national expectations.</w:t>
            </w:r>
          </w:p>
          <w:p w14:paraId="18261451" w14:textId="77777777" w:rsidR="00E36842" w:rsidRDefault="00E36842" w:rsidP="00562A6D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7E62805" w14:textId="77777777" w:rsidR="000B7C0F" w:rsidRDefault="00EC1E78" w:rsidP="00562A6D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Pupil has an Educational Health and Care plan or is going through a SEN statement transfer.</w:t>
            </w:r>
          </w:p>
          <w:p w14:paraId="2399EAF6" w14:textId="77777777" w:rsidR="0052622B" w:rsidRDefault="0052622B" w:rsidP="00562A6D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62D79A1C" w14:textId="77777777" w:rsidR="00EC1E78" w:rsidRDefault="0052622B" w:rsidP="00562A6D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School ratio 1:7 </w:t>
            </w:r>
          </w:p>
          <w:p w14:paraId="04400D9A" w14:textId="77777777" w:rsidR="0052622B" w:rsidRDefault="0052622B" w:rsidP="00562A6D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8566FDD" w14:textId="77777777" w:rsidR="00EC1E78" w:rsidRDefault="00EC1E78" w:rsidP="00EC1E7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lastRenderedPageBreak/>
              <w:t>Pupil is not on a short-term/emergency placement.</w:t>
            </w:r>
          </w:p>
          <w:p w14:paraId="170E3D7D" w14:textId="77777777" w:rsidR="00EC1E78" w:rsidRDefault="00EC1E78" w:rsidP="00EC1E78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859B3D6" w14:textId="77777777" w:rsidR="00EC1E78" w:rsidRDefault="005F3BEC" w:rsidP="00EC1E7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Pupil is not on a temporary </w:t>
            </w:r>
            <w:r w:rsidR="00EC1E78">
              <w:rPr>
                <w:rFonts w:ascii="Comic Sans MS" w:hAnsi="Comic Sans MS"/>
                <w:sz w:val="18"/>
                <w:szCs w:val="18"/>
              </w:rPr>
              <w:t>Section 20 care plan.</w:t>
            </w:r>
          </w:p>
          <w:p w14:paraId="4454E0E6" w14:textId="77777777" w:rsidR="00EC1E78" w:rsidRDefault="00EC1E78" w:rsidP="00EC1E78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744AE53" w14:textId="55E8BD11" w:rsidR="00EC1E78" w:rsidRDefault="00EC1E78" w:rsidP="00EC1E7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Pupil is not on a 52</w:t>
            </w:r>
            <w:r w:rsidR="008F6FC5">
              <w:rPr>
                <w:rFonts w:ascii="Comic Sans MS" w:hAnsi="Comic Sans MS"/>
                <w:sz w:val="18"/>
                <w:szCs w:val="18"/>
              </w:rPr>
              <w:t xml:space="preserve"> </w:t>
            </w:r>
            <w:r>
              <w:rPr>
                <w:rFonts w:ascii="Comic Sans MS" w:hAnsi="Comic Sans MS"/>
                <w:sz w:val="18"/>
                <w:szCs w:val="18"/>
              </w:rPr>
              <w:t>week educational/residential plan.</w:t>
            </w:r>
          </w:p>
          <w:p w14:paraId="70E066AA" w14:textId="77777777" w:rsidR="00EC1E78" w:rsidRDefault="00EC1E78" w:rsidP="00EC1E78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6BCF70A8" w14:textId="77777777" w:rsidR="00EC1E78" w:rsidRDefault="00EC1E78" w:rsidP="00EC1E78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021C243" w14:textId="77777777" w:rsidR="00EC1E78" w:rsidRDefault="00EC1E78" w:rsidP="00EC1E78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7A264719" w14:textId="77777777" w:rsidR="00EC1E78" w:rsidRPr="00562A6D" w:rsidRDefault="00EC1E78" w:rsidP="00EC1E78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29828438" w14:textId="77777777" w:rsidR="00EC1E78" w:rsidRDefault="000B7C0F" w:rsidP="00DD329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lastRenderedPageBreak/>
              <w:t>Assessed as able to</w:t>
            </w:r>
            <w:r w:rsidR="00EC1E78">
              <w:rPr>
                <w:rFonts w:ascii="Comic Sans MS" w:hAnsi="Comic Sans MS"/>
                <w:sz w:val="18"/>
                <w:szCs w:val="18"/>
              </w:rPr>
              <w:t xml:space="preserve"> manage in a mainstream setting:</w:t>
            </w:r>
          </w:p>
          <w:p w14:paraId="0F170ED2" w14:textId="77777777" w:rsidR="00EC1E78" w:rsidRDefault="00EC1E78" w:rsidP="00DD329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2A043CB" w14:textId="77777777" w:rsidR="00EC1E78" w:rsidRDefault="00EC1E78" w:rsidP="00EC1E78">
            <w:pPr>
              <w:pStyle w:val="ListParagraph"/>
              <w:numPr>
                <w:ilvl w:val="0"/>
                <w:numId w:val="31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Has achieved national attendance targets for at least ½ term.</w:t>
            </w:r>
            <w:r w:rsidR="00E25AB6">
              <w:rPr>
                <w:rFonts w:ascii="Comic Sans MS" w:hAnsi="Comic Sans MS"/>
                <w:sz w:val="18"/>
                <w:szCs w:val="18"/>
              </w:rPr>
              <w:t xml:space="preserve"> (Currently 96%)</w:t>
            </w:r>
          </w:p>
          <w:p w14:paraId="59556A62" w14:textId="77777777" w:rsidR="000B7C0F" w:rsidRDefault="00EC1E78" w:rsidP="00EC1E78">
            <w:pPr>
              <w:pStyle w:val="ListParagraph"/>
              <w:numPr>
                <w:ilvl w:val="0"/>
                <w:numId w:val="31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Has regulated behaviour and emotions enough to remain in all lessons for at least ½ term.  (e.g. Has not had any fixed exclusions in at least ½ term or been sent home/off site to re-regulate behaviour/emotions)</w:t>
            </w:r>
          </w:p>
          <w:p w14:paraId="3CDF0ED1" w14:textId="77777777" w:rsidR="000B7C0F" w:rsidRDefault="00EC1E78" w:rsidP="00DD3290">
            <w:pPr>
              <w:pStyle w:val="ListParagraph"/>
              <w:numPr>
                <w:ilvl w:val="0"/>
                <w:numId w:val="31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lastRenderedPageBreak/>
              <w:t>Is within age related attainment in literacy and numeracy.</w:t>
            </w:r>
          </w:p>
          <w:p w14:paraId="544830E8" w14:textId="77777777" w:rsidR="0052622B" w:rsidRPr="0052622B" w:rsidRDefault="0052622B" w:rsidP="0052622B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School ratio : 1:30</w:t>
            </w:r>
          </w:p>
          <w:p w14:paraId="70890AF8" w14:textId="77777777" w:rsidR="00E36842" w:rsidRPr="00E36842" w:rsidRDefault="00E36842" w:rsidP="00E36842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476D25D" w14:textId="77777777" w:rsidR="000B7C0F" w:rsidRDefault="000B7C0F" w:rsidP="00DD329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An appropriate setting is identified. </w:t>
            </w:r>
          </w:p>
          <w:p w14:paraId="6D7126CE" w14:textId="77777777" w:rsidR="000B7C0F" w:rsidRDefault="000B7C0F" w:rsidP="00DD329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8EA91B1" w14:textId="77777777" w:rsidR="000B7C0F" w:rsidRDefault="000B7C0F" w:rsidP="00DD329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Visits held with school and professionals. </w:t>
            </w:r>
          </w:p>
          <w:p w14:paraId="49E3F9A8" w14:textId="77777777" w:rsidR="000B7C0F" w:rsidRDefault="000B7C0F" w:rsidP="00DD329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49ED9160" w14:textId="77777777" w:rsidR="000B7C0F" w:rsidRDefault="000B7C0F" w:rsidP="00DD329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Visits by young person. </w:t>
            </w:r>
          </w:p>
          <w:p w14:paraId="39EEE691" w14:textId="77777777" w:rsidR="000B7C0F" w:rsidRDefault="000B7C0F" w:rsidP="00DD329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D102896" w14:textId="595C80BF" w:rsidR="000B7C0F" w:rsidRDefault="00E36842" w:rsidP="00DD329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Managed move is agreed between </w:t>
            </w:r>
            <w:r w:rsidR="008F6FC5">
              <w:rPr>
                <w:rFonts w:ascii="Comic Sans MS" w:hAnsi="Comic Sans MS"/>
                <w:sz w:val="18"/>
                <w:szCs w:val="18"/>
              </w:rPr>
              <w:t>Meadows school</w:t>
            </w:r>
            <w:r>
              <w:rPr>
                <w:rFonts w:ascii="Comic Sans MS" w:hAnsi="Comic Sans MS"/>
                <w:sz w:val="18"/>
                <w:szCs w:val="18"/>
              </w:rPr>
              <w:t xml:space="preserve"> and new school (normally 3 months)</w:t>
            </w:r>
            <w:r w:rsidR="000B7C0F">
              <w:rPr>
                <w:rFonts w:ascii="Comic Sans MS" w:hAnsi="Comic Sans MS"/>
                <w:sz w:val="18"/>
                <w:szCs w:val="18"/>
              </w:rPr>
              <w:t xml:space="preserve">. </w:t>
            </w:r>
          </w:p>
          <w:p w14:paraId="0FF1C927" w14:textId="77777777" w:rsidR="000B7C0F" w:rsidRDefault="000B7C0F" w:rsidP="00DD329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49BE9BA8" w14:textId="77777777" w:rsidR="000B7C0F" w:rsidRPr="00DD3290" w:rsidRDefault="000B7C0F" w:rsidP="00DD329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</w:tbl>
    <w:p w14:paraId="63C7BD5A" w14:textId="77777777" w:rsidR="002316FF" w:rsidRDefault="002316FF" w:rsidP="00407D98">
      <w:pPr>
        <w:spacing w:after="0"/>
        <w:rPr>
          <w:rFonts w:ascii="Comic Sans MS" w:hAnsi="Comic Sans MS"/>
        </w:rPr>
      </w:pPr>
    </w:p>
    <w:p w14:paraId="00B804A2" w14:textId="77777777" w:rsidR="003C59F5" w:rsidRDefault="003C59F5" w:rsidP="00407D98">
      <w:pPr>
        <w:spacing w:after="0"/>
        <w:rPr>
          <w:rFonts w:ascii="Comic Sans MS" w:hAnsi="Comic Sans MS"/>
        </w:rPr>
      </w:pPr>
    </w:p>
    <w:sectPr w:rsidR="003C59F5" w:rsidSect="00DD3290">
      <w:headerReference w:type="default" r:id="rId8"/>
      <w:footerReference w:type="default" r:id="rId9"/>
      <w:pgSz w:w="16838" w:h="11906" w:orient="landscape"/>
      <w:pgMar w:top="0" w:right="0" w:bottom="170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0736EC" w14:textId="77777777" w:rsidR="00972CE8" w:rsidRDefault="00972CE8" w:rsidP="007902D2">
      <w:pPr>
        <w:spacing w:after="0" w:line="240" w:lineRule="auto"/>
      </w:pPr>
      <w:r>
        <w:separator/>
      </w:r>
    </w:p>
  </w:endnote>
  <w:endnote w:type="continuationSeparator" w:id="0">
    <w:p w14:paraId="0B2D730A" w14:textId="77777777" w:rsidR="00972CE8" w:rsidRDefault="00972CE8" w:rsidP="00790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37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528"/>
      <w:gridCol w:w="13188"/>
    </w:tblGrid>
    <w:tr w:rsidR="009044CD" w14:paraId="67E8DEE4" w14:textId="77777777" w:rsidTr="008F6FC5">
      <w:trPr>
        <w:trHeight w:val="371"/>
      </w:trPr>
      <w:tc>
        <w:tcPr>
          <w:tcW w:w="1545" w:type="dxa"/>
        </w:tcPr>
        <w:p w14:paraId="2EAB75CB" w14:textId="77777777" w:rsidR="009044CD" w:rsidRDefault="00724590">
          <w:pPr>
            <w:pStyle w:val="Footer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B22B2C">
            <w:instrText xml:space="preserve"> PAGE   \* MERGEFORMAT </w:instrText>
          </w:r>
          <w:r>
            <w:fldChar w:fldCharType="separate"/>
          </w:r>
          <w:r w:rsidR="0052622B" w:rsidRPr="0052622B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13361" w:type="dxa"/>
        </w:tcPr>
        <w:p w14:paraId="02D2B14F" w14:textId="541FBC44" w:rsidR="009044CD" w:rsidRDefault="008F6FC5" w:rsidP="008F6FC5">
          <w:pPr>
            <w:pStyle w:val="Footer"/>
            <w:tabs>
              <w:tab w:val="clear" w:pos="9026"/>
              <w:tab w:val="left" w:pos="5235"/>
            </w:tabs>
          </w:pPr>
          <w:r>
            <w:t>Meadows School, Rochdale, Manchester OL12 9EN</w:t>
          </w:r>
          <w:r>
            <w:tab/>
            <w:t xml:space="preserve">                                                                    Headteacher: Mrs P M Forth</w:t>
          </w:r>
        </w:p>
      </w:tc>
    </w:tr>
    <w:tr w:rsidR="008F6FC5" w14:paraId="669C23C5" w14:textId="77777777" w:rsidTr="008F6FC5">
      <w:trPr>
        <w:trHeight w:val="257"/>
      </w:trPr>
      <w:tc>
        <w:tcPr>
          <w:tcW w:w="1545" w:type="dxa"/>
        </w:tcPr>
        <w:p w14:paraId="7216D82A" w14:textId="77777777" w:rsidR="008F6FC5" w:rsidRDefault="008F6FC5">
          <w:pPr>
            <w:pStyle w:val="Footer"/>
            <w:jc w:val="right"/>
          </w:pPr>
        </w:p>
      </w:tc>
      <w:tc>
        <w:tcPr>
          <w:tcW w:w="13361" w:type="dxa"/>
        </w:tcPr>
        <w:p w14:paraId="716FBC6A" w14:textId="77777777" w:rsidR="008F6FC5" w:rsidRDefault="008F6FC5" w:rsidP="00E36842">
          <w:pPr>
            <w:pStyle w:val="Footer"/>
          </w:pPr>
        </w:p>
      </w:tc>
    </w:tr>
    <w:tr w:rsidR="008F6FC5" w14:paraId="40438AAD" w14:textId="77777777" w:rsidTr="008F6FC5">
      <w:trPr>
        <w:trHeight w:val="257"/>
      </w:trPr>
      <w:tc>
        <w:tcPr>
          <w:tcW w:w="1545" w:type="dxa"/>
        </w:tcPr>
        <w:p w14:paraId="707B0170" w14:textId="77777777" w:rsidR="008F6FC5" w:rsidRDefault="008F6FC5">
          <w:pPr>
            <w:pStyle w:val="Footer"/>
            <w:jc w:val="right"/>
          </w:pPr>
        </w:p>
      </w:tc>
      <w:tc>
        <w:tcPr>
          <w:tcW w:w="13361" w:type="dxa"/>
        </w:tcPr>
        <w:p w14:paraId="39F3279D" w14:textId="77777777" w:rsidR="008F6FC5" w:rsidRDefault="008F6FC5" w:rsidP="00E36842">
          <w:pPr>
            <w:pStyle w:val="Footer"/>
          </w:pPr>
        </w:p>
      </w:tc>
    </w:tr>
  </w:tbl>
  <w:p w14:paraId="6BBBBDB3" w14:textId="77777777" w:rsidR="00B65C11" w:rsidRDefault="00B65C11" w:rsidP="007902D2">
    <w:pPr>
      <w:pStyle w:val="Footer"/>
      <w:tabs>
        <w:tab w:val="clear" w:pos="4513"/>
        <w:tab w:val="clear" w:pos="9026"/>
        <w:tab w:val="left" w:pos="525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32CDF" w14:textId="77777777" w:rsidR="00972CE8" w:rsidRDefault="00972CE8" w:rsidP="007902D2">
      <w:pPr>
        <w:spacing w:after="0" w:line="240" w:lineRule="auto"/>
      </w:pPr>
      <w:r>
        <w:separator/>
      </w:r>
    </w:p>
  </w:footnote>
  <w:footnote w:type="continuationSeparator" w:id="0">
    <w:p w14:paraId="71D28E40" w14:textId="77777777" w:rsidR="00972CE8" w:rsidRDefault="00972CE8" w:rsidP="007902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C6C857" w14:textId="77777777" w:rsidR="003C59F5" w:rsidRDefault="003C59F5" w:rsidP="0027529E">
    <w:pPr>
      <w:pStyle w:val="Header"/>
      <w:tabs>
        <w:tab w:val="clear" w:pos="4513"/>
        <w:tab w:val="center" w:pos="3544"/>
      </w:tabs>
      <w:ind w:left="-709" w:firstLine="709"/>
      <w:jc w:val="center"/>
    </w:pPr>
  </w:p>
  <w:p w14:paraId="2700727F" w14:textId="6E55BCFC" w:rsidR="00B65C11" w:rsidRDefault="00721216" w:rsidP="0027529E">
    <w:pPr>
      <w:pStyle w:val="Header"/>
      <w:tabs>
        <w:tab w:val="clear" w:pos="4513"/>
        <w:tab w:val="center" w:pos="3544"/>
      </w:tabs>
      <w:ind w:left="-709" w:firstLine="709"/>
      <w:jc w:val="center"/>
    </w:pPr>
    <w:r>
      <w:rPr>
        <w:noProof/>
      </w:rPr>
      <w:drawing>
        <wp:inline distT="0" distB="0" distL="0" distR="0" wp14:anchorId="6A400C9A" wp14:editId="568170FA">
          <wp:extent cx="2190750" cy="732337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ool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7572" cy="737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43F2D"/>
    <w:multiLevelType w:val="hybridMultilevel"/>
    <w:tmpl w:val="BD088C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5D6"/>
    <w:multiLevelType w:val="hybridMultilevel"/>
    <w:tmpl w:val="72746240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26AD"/>
    <w:multiLevelType w:val="hybridMultilevel"/>
    <w:tmpl w:val="C68804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A516D"/>
    <w:multiLevelType w:val="hybridMultilevel"/>
    <w:tmpl w:val="339AEA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762C9B"/>
    <w:multiLevelType w:val="hybridMultilevel"/>
    <w:tmpl w:val="8C8654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5310CC"/>
    <w:multiLevelType w:val="hybridMultilevel"/>
    <w:tmpl w:val="1D86F658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3F13C69"/>
    <w:multiLevelType w:val="hybridMultilevel"/>
    <w:tmpl w:val="0D56EB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138EB"/>
    <w:multiLevelType w:val="hybridMultilevel"/>
    <w:tmpl w:val="816C723C"/>
    <w:lvl w:ilvl="0" w:tplc="0809000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18F1058C"/>
    <w:multiLevelType w:val="hybridMultilevel"/>
    <w:tmpl w:val="5712DB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71E53"/>
    <w:multiLevelType w:val="hybridMultilevel"/>
    <w:tmpl w:val="7DD0FDA4"/>
    <w:lvl w:ilvl="0" w:tplc="E7F2BA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28678E"/>
    <w:multiLevelType w:val="hybridMultilevel"/>
    <w:tmpl w:val="F6E080F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420C48"/>
    <w:multiLevelType w:val="hybridMultilevel"/>
    <w:tmpl w:val="2CE6E2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55CCA"/>
    <w:multiLevelType w:val="hybridMultilevel"/>
    <w:tmpl w:val="81AE929A"/>
    <w:lvl w:ilvl="0" w:tplc="0809000F">
      <w:start w:val="1"/>
      <w:numFmt w:val="decimal"/>
      <w:lvlText w:val="%1."/>
      <w:lvlJc w:val="left"/>
      <w:pPr>
        <w:ind w:left="2858" w:hanging="360"/>
      </w:pPr>
    </w:lvl>
    <w:lvl w:ilvl="1" w:tplc="08090019" w:tentative="1">
      <w:start w:val="1"/>
      <w:numFmt w:val="lowerLetter"/>
      <w:lvlText w:val="%2."/>
      <w:lvlJc w:val="left"/>
      <w:pPr>
        <w:ind w:left="3578" w:hanging="360"/>
      </w:pPr>
    </w:lvl>
    <w:lvl w:ilvl="2" w:tplc="0809001B" w:tentative="1">
      <w:start w:val="1"/>
      <w:numFmt w:val="lowerRoman"/>
      <w:lvlText w:val="%3."/>
      <w:lvlJc w:val="right"/>
      <w:pPr>
        <w:ind w:left="4298" w:hanging="180"/>
      </w:pPr>
    </w:lvl>
    <w:lvl w:ilvl="3" w:tplc="0809000F" w:tentative="1">
      <w:start w:val="1"/>
      <w:numFmt w:val="decimal"/>
      <w:lvlText w:val="%4."/>
      <w:lvlJc w:val="left"/>
      <w:pPr>
        <w:ind w:left="5018" w:hanging="360"/>
      </w:pPr>
    </w:lvl>
    <w:lvl w:ilvl="4" w:tplc="08090019" w:tentative="1">
      <w:start w:val="1"/>
      <w:numFmt w:val="lowerLetter"/>
      <w:lvlText w:val="%5."/>
      <w:lvlJc w:val="left"/>
      <w:pPr>
        <w:ind w:left="5738" w:hanging="360"/>
      </w:pPr>
    </w:lvl>
    <w:lvl w:ilvl="5" w:tplc="0809001B" w:tentative="1">
      <w:start w:val="1"/>
      <w:numFmt w:val="lowerRoman"/>
      <w:lvlText w:val="%6."/>
      <w:lvlJc w:val="right"/>
      <w:pPr>
        <w:ind w:left="6458" w:hanging="180"/>
      </w:pPr>
    </w:lvl>
    <w:lvl w:ilvl="6" w:tplc="0809000F" w:tentative="1">
      <w:start w:val="1"/>
      <w:numFmt w:val="decimal"/>
      <w:lvlText w:val="%7."/>
      <w:lvlJc w:val="left"/>
      <w:pPr>
        <w:ind w:left="7178" w:hanging="360"/>
      </w:pPr>
    </w:lvl>
    <w:lvl w:ilvl="7" w:tplc="08090019" w:tentative="1">
      <w:start w:val="1"/>
      <w:numFmt w:val="lowerLetter"/>
      <w:lvlText w:val="%8."/>
      <w:lvlJc w:val="left"/>
      <w:pPr>
        <w:ind w:left="7898" w:hanging="360"/>
      </w:pPr>
    </w:lvl>
    <w:lvl w:ilvl="8" w:tplc="0809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13" w15:restartNumberingAfterBreak="0">
    <w:nsid w:val="29623E68"/>
    <w:multiLevelType w:val="hybridMultilevel"/>
    <w:tmpl w:val="CB5E8B68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91DB1"/>
    <w:multiLevelType w:val="hybridMultilevel"/>
    <w:tmpl w:val="6B483A94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50322"/>
    <w:multiLevelType w:val="hybridMultilevel"/>
    <w:tmpl w:val="DC041EEE"/>
    <w:lvl w:ilvl="0" w:tplc="0809000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30210B99"/>
    <w:multiLevelType w:val="hybridMultilevel"/>
    <w:tmpl w:val="49965D34"/>
    <w:lvl w:ilvl="0" w:tplc="0809000F">
      <w:start w:val="1"/>
      <w:numFmt w:val="decimal"/>
      <w:lvlText w:val="%1."/>
      <w:lvlJc w:val="left"/>
      <w:pPr>
        <w:ind w:left="2858" w:hanging="360"/>
      </w:pPr>
    </w:lvl>
    <w:lvl w:ilvl="1" w:tplc="08090019" w:tentative="1">
      <w:start w:val="1"/>
      <w:numFmt w:val="lowerLetter"/>
      <w:lvlText w:val="%2."/>
      <w:lvlJc w:val="left"/>
      <w:pPr>
        <w:ind w:left="3578" w:hanging="360"/>
      </w:pPr>
    </w:lvl>
    <w:lvl w:ilvl="2" w:tplc="0809001B" w:tentative="1">
      <w:start w:val="1"/>
      <w:numFmt w:val="lowerRoman"/>
      <w:lvlText w:val="%3."/>
      <w:lvlJc w:val="right"/>
      <w:pPr>
        <w:ind w:left="4298" w:hanging="180"/>
      </w:pPr>
    </w:lvl>
    <w:lvl w:ilvl="3" w:tplc="0809000F" w:tentative="1">
      <w:start w:val="1"/>
      <w:numFmt w:val="decimal"/>
      <w:lvlText w:val="%4."/>
      <w:lvlJc w:val="left"/>
      <w:pPr>
        <w:ind w:left="5018" w:hanging="360"/>
      </w:pPr>
    </w:lvl>
    <w:lvl w:ilvl="4" w:tplc="08090019" w:tentative="1">
      <w:start w:val="1"/>
      <w:numFmt w:val="lowerLetter"/>
      <w:lvlText w:val="%5."/>
      <w:lvlJc w:val="left"/>
      <w:pPr>
        <w:ind w:left="5738" w:hanging="360"/>
      </w:pPr>
    </w:lvl>
    <w:lvl w:ilvl="5" w:tplc="0809001B" w:tentative="1">
      <w:start w:val="1"/>
      <w:numFmt w:val="lowerRoman"/>
      <w:lvlText w:val="%6."/>
      <w:lvlJc w:val="right"/>
      <w:pPr>
        <w:ind w:left="6458" w:hanging="180"/>
      </w:pPr>
    </w:lvl>
    <w:lvl w:ilvl="6" w:tplc="0809000F" w:tentative="1">
      <w:start w:val="1"/>
      <w:numFmt w:val="decimal"/>
      <w:lvlText w:val="%7."/>
      <w:lvlJc w:val="left"/>
      <w:pPr>
        <w:ind w:left="7178" w:hanging="360"/>
      </w:pPr>
    </w:lvl>
    <w:lvl w:ilvl="7" w:tplc="08090019" w:tentative="1">
      <w:start w:val="1"/>
      <w:numFmt w:val="lowerLetter"/>
      <w:lvlText w:val="%8."/>
      <w:lvlJc w:val="left"/>
      <w:pPr>
        <w:ind w:left="7898" w:hanging="360"/>
      </w:pPr>
    </w:lvl>
    <w:lvl w:ilvl="8" w:tplc="0809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17" w15:restartNumberingAfterBreak="0">
    <w:nsid w:val="314B4B34"/>
    <w:multiLevelType w:val="hybridMultilevel"/>
    <w:tmpl w:val="A5122696"/>
    <w:lvl w:ilvl="0" w:tplc="0809000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33731230"/>
    <w:multiLevelType w:val="hybridMultilevel"/>
    <w:tmpl w:val="E274F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E50DDC"/>
    <w:multiLevelType w:val="hybridMultilevel"/>
    <w:tmpl w:val="B4C8114C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709B8"/>
    <w:multiLevelType w:val="hybridMultilevel"/>
    <w:tmpl w:val="03507FCE"/>
    <w:lvl w:ilvl="0" w:tplc="0809000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1" w15:restartNumberingAfterBreak="0">
    <w:nsid w:val="3A8001C8"/>
    <w:multiLevelType w:val="hybridMultilevel"/>
    <w:tmpl w:val="0D06F71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906B6"/>
    <w:multiLevelType w:val="hybridMultilevel"/>
    <w:tmpl w:val="66AE78DE"/>
    <w:lvl w:ilvl="0" w:tplc="0809000B">
      <w:start w:val="1"/>
      <w:numFmt w:val="bullet"/>
      <w:lvlText w:val=""/>
      <w:lvlJc w:val="left"/>
      <w:pPr>
        <w:ind w:left="2858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3578" w:hanging="360"/>
      </w:pPr>
    </w:lvl>
    <w:lvl w:ilvl="2" w:tplc="0809001B" w:tentative="1">
      <w:start w:val="1"/>
      <w:numFmt w:val="lowerRoman"/>
      <w:lvlText w:val="%3."/>
      <w:lvlJc w:val="right"/>
      <w:pPr>
        <w:ind w:left="4298" w:hanging="180"/>
      </w:pPr>
    </w:lvl>
    <w:lvl w:ilvl="3" w:tplc="0809000F" w:tentative="1">
      <w:start w:val="1"/>
      <w:numFmt w:val="decimal"/>
      <w:lvlText w:val="%4."/>
      <w:lvlJc w:val="left"/>
      <w:pPr>
        <w:ind w:left="5018" w:hanging="360"/>
      </w:pPr>
    </w:lvl>
    <w:lvl w:ilvl="4" w:tplc="08090019" w:tentative="1">
      <w:start w:val="1"/>
      <w:numFmt w:val="lowerLetter"/>
      <w:lvlText w:val="%5."/>
      <w:lvlJc w:val="left"/>
      <w:pPr>
        <w:ind w:left="5738" w:hanging="360"/>
      </w:pPr>
    </w:lvl>
    <w:lvl w:ilvl="5" w:tplc="0809001B" w:tentative="1">
      <w:start w:val="1"/>
      <w:numFmt w:val="lowerRoman"/>
      <w:lvlText w:val="%6."/>
      <w:lvlJc w:val="right"/>
      <w:pPr>
        <w:ind w:left="6458" w:hanging="180"/>
      </w:pPr>
    </w:lvl>
    <w:lvl w:ilvl="6" w:tplc="0809000F" w:tentative="1">
      <w:start w:val="1"/>
      <w:numFmt w:val="decimal"/>
      <w:lvlText w:val="%7."/>
      <w:lvlJc w:val="left"/>
      <w:pPr>
        <w:ind w:left="7178" w:hanging="360"/>
      </w:pPr>
    </w:lvl>
    <w:lvl w:ilvl="7" w:tplc="08090019" w:tentative="1">
      <w:start w:val="1"/>
      <w:numFmt w:val="lowerLetter"/>
      <w:lvlText w:val="%8."/>
      <w:lvlJc w:val="left"/>
      <w:pPr>
        <w:ind w:left="7898" w:hanging="360"/>
      </w:pPr>
    </w:lvl>
    <w:lvl w:ilvl="8" w:tplc="0809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23" w15:restartNumberingAfterBreak="0">
    <w:nsid w:val="44BA4B41"/>
    <w:multiLevelType w:val="hybridMultilevel"/>
    <w:tmpl w:val="C3701C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F8864D7"/>
    <w:multiLevelType w:val="hybridMultilevel"/>
    <w:tmpl w:val="A686DFDA"/>
    <w:lvl w:ilvl="0" w:tplc="0809000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 w15:restartNumberingAfterBreak="0">
    <w:nsid w:val="57743CE1"/>
    <w:multiLevelType w:val="hybridMultilevel"/>
    <w:tmpl w:val="8E943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20F3F"/>
    <w:multiLevelType w:val="hybridMultilevel"/>
    <w:tmpl w:val="C47EBC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B565CF"/>
    <w:multiLevelType w:val="hybridMultilevel"/>
    <w:tmpl w:val="F13E8BDE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1A772E"/>
    <w:multiLevelType w:val="hybridMultilevel"/>
    <w:tmpl w:val="6B4E0B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AC91DDA"/>
    <w:multiLevelType w:val="hybridMultilevel"/>
    <w:tmpl w:val="FA7883D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6B57786"/>
    <w:multiLevelType w:val="hybridMultilevel"/>
    <w:tmpl w:val="5FD86B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7E1C8E"/>
    <w:multiLevelType w:val="hybridMultilevel"/>
    <w:tmpl w:val="52969F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ADA427D"/>
    <w:multiLevelType w:val="hybridMultilevel"/>
    <w:tmpl w:val="F2542B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5"/>
  </w:num>
  <w:num w:numId="3">
    <w:abstractNumId w:val="12"/>
  </w:num>
  <w:num w:numId="4">
    <w:abstractNumId w:val="24"/>
  </w:num>
  <w:num w:numId="5">
    <w:abstractNumId w:val="13"/>
  </w:num>
  <w:num w:numId="6">
    <w:abstractNumId w:val="16"/>
  </w:num>
  <w:num w:numId="7">
    <w:abstractNumId w:val="17"/>
  </w:num>
  <w:num w:numId="8">
    <w:abstractNumId w:val="1"/>
  </w:num>
  <w:num w:numId="9">
    <w:abstractNumId w:val="15"/>
  </w:num>
  <w:num w:numId="10">
    <w:abstractNumId w:val="14"/>
  </w:num>
  <w:num w:numId="11">
    <w:abstractNumId w:val="7"/>
  </w:num>
  <w:num w:numId="12">
    <w:abstractNumId w:val="19"/>
  </w:num>
  <w:num w:numId="13">
    <w:abstractNumId w:val="2"/>
  </w:num>
  <w:num w:numId="14">
    <w:abstractNumId w:val="20"/>
  </w:num>
  <w:num w:numId="15">
    <w:abstractNumId w:val="27"/>
  </w:num>
  <w:num w:numId="16">
    <w:abstractNumId w:val="21"/>
  </w:num>
  <w:num w:numId="17">
    <w:abstractNumId w:val="22"/>
  </w:num>
  <w:num w:numId="18">
    <w:abstractNumId w:val="25"/>
  </w:num>
  <w:num w:numId="19">
    <w:abstractNumId w:val="0"/>
  </w:num>
  <w:num w:numId="20">
    <w:abstractNumId w:val="30"/>
  </w:num>
  <w:num w:numId="21">
    <w:abstractNumId w:val="8"/>
  </w:num>
  <w:num w:numId="22">
    <w:abstractNumId w:val="32"/>
  </w:num>
  <w:num w:numId="23">
    <w:abstractNumId w:val="6"/>
  </w:num>
  <w:num w:numId="24">
    <w:abstractNumId w:val="26"/>
  </w:num>
  <w:num w:numId="25">
    <w:abstractNumId w:val="11"/>
  </w:num>
  <w:num w:numId="26">
    <w:abstractNumId w:val="9"/>
  </w:num>
  <w:num w:numId="27">
    <w:abstractNumId w:val="3"/>
  </w:num>
  <w:num w:numId="28">
    <w:abstractNumId w:val="28"/>
  </w:num>
  <w:num w:numId="29">
    <w:abstractNumId w:val="31"/>
  </w:num>
  <w:num w:numId="30">
    <w:abstractNumId w:val="23"/>
  </w:num>
  <w:num w:numId="31">
    <w:abstractNumId w:val="10"/>
  </w:num>
  <w:num w:numId="32">
    <w:abstractNumId w:val="4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B23"/>
    <w:rsid w:val="00002B5C"/>
    <w:rsid w:val="00035DE1"/>
    <w:rsid w:val="00061318"/>
    <w:rsid w:val="000731C0"/>
    <w:rsid w:val="00075D8A"/>
    <w:rsid w:val="0008611E"/>
    <w:rsid w:val="00095B23"/>
    <w:rsid w:val="000A1791"/>
    <w:rsid w:val="000B7C0F"/>
    <w:rsid w:val="0010137B"/>
    <w:rsid w:val="00146E4A"/>
    <w:rsid w:val="00196A79"/>
    <w:rsid w:val="001A3DD9"/>
    <w:rsid w:val="001A42D7"/>
    <w:rsid w:val="001F5075"/>
    <w:rsid w:val="00207BE4"/>
    <w:rsid w:val="00212550"/>
    <w:rsid w:val="00226A96"/>
    <w:rsid w:val="00226B32"/>
    <w:rsid w:val="002316FF"/>
    <w:rsid w:val="0027529E"/>
    <w:rsid w:val="002C3940"/>
    <w:rsid w:val="002F266E"/>
    <w:rsid w:val="00301EB6"/>
    <w:rsid w:val="00325FDF"/>
    <w:rsid w:val="003B2073"/>
    <w:rsid w:val="003C59F5"/>
    <w:rsid w:val="003C7C7B"/>
    <w:rsid w:val="004054C2"/>
    <w:rsid w:val="00407D98"/>
    <w:rsid w:val="0041279F"/>
    <w:rsid w:val="00462DEE"/>
    <w:rsid w:val="004F03E3"/>
    <w:rsid w:val="0052622B"/>
    <w:rsid w:val="00562A6D"/>
    <w:rsid w:val="00586ACB"/>
    <w:rsid w:val="005969AD"/>
    <w:rsid w:val="005A23A0"/>
    <w:rsid w:val="005B56FE"/>
    <w:rsid w:val="005F3BEC"/>
    <w:rsid w:val="006325C1"/>
    <w:rsid w:val="00651577"/>
    <w:rsid w:val="00662CE1"/>
    <w:rsid w:val="00663533"/>
    <w:rsid w:val="00665C0C"/>
    <w:rsid w:val="006A725E"/>
    <w:rsid w:val="006C40F2"/>
    <w:rsid w:val="006D0C8D"/>
    <w:rsid w:val="006F5BA7"/>
    <w:rsid w:val="0071028D"/>
    <w:rsid w:val="00721216"/>
    <w:rsid w:val="00724590"/>
    <w:rsid w:val="0073319E"/>
    <w:rsid w:val="007666E6"/>
    <w:rsid w:val="00781111"/>
    <w:rsid w:val="007820A2"/>
    <w:rsid w:val="007902D2"/>
    <w:rsid w:val="007B1821"/>
    <w:rsid w:val="007E1700"/>
    <w:rsid w:val="007F3B51"/>
    <w:rsid w:val="00805E26"/>
    <w:rsid w:val="008147AA"/>
    <w:rsid w:val="00844C31"/>
    <w:rsid w:val="00847767"/>
    <w:rsid w:val="008520BE"/>
    <w:rsid w:val="00881274"/>
    <w:rsid w:val="00882F49"/>
    <w:rsid w:val="0088475E"/>
    <w:rsid w:val="008B13D8"/>
    <w:rsid w:val="008B2796"/>
    <w:rsid w:val="008F6FC5"/>
    <w:rsid w:val="009044CD"/>
    <w:rsid w:val="00967EE2"/>
    <w:rsid w:val="00971B9E"/>
    <w:rsid w:val="00972CE8"/>
    <w:rsid w:val="00996720"/>
    <w:rsid w:val="009C41FB"/>
    <w:rsid w:val="009E3DA6"/>
    <w:rsid w:val="009F389C"/>
    <w:rsid w:val="00A73FAE"/>
    <w:rsid w:val="00A76414"/>
    <w:rsid w:val="00AF0B2E"/>
    <w:rsid w:val="00AF55CB"/>
    <w:rsid w:val="00B13B63"/>
    <w:rsid w:val="00B22B2C"/>
    <w:rsid w:val="00B2615C"/>
    <w:rsid w:val="00B30E74"/>
    <w:rsid w:val="00B65C11"/>
    <w:rsid w:val="00B94F26"/>
    <w:rsid w:val="00B96B51"/>
    <w:rsid w:val="00BD7E68"/>
    <w:rsid w:val="00BF7CAF"/>
    <w:rsid w:val="00C13C41"/>
    <w:rsid w:val="00C51BB3"/>
    <w:rsid w:val="00CE04AE"/>
    <w:rsid w:val="00D54992"/>
    <w:rsid w:val="00D80B64"/>
    <w:rsid w:val="00D8149D"/>
    <w:rsid w:val="00D85DF4"/>
    <w:rsid w:val="00DA472F"/>
    <w:rsid w:val="00DB5F28"/>
    <w:rsid w:val="00DD0B6F"/>
    <w:rsid w:val="00DD3290"/>
    <w:rsid w:val="00E25AB6"/>
    <w:rsid w:val="00E36842"/>
    <w:rsid w:val="00E541AB"/>
    <w:rsid w:val="00EA5EE3"/>
    <w:rsid w:val="00EB4A58"/>
    <w:rsid w:val="00EC0782"/>
    <w:rsid w:val="00EC1E78"/>
    <w:rsid w:val="00EC707C"/>
    <w:rsid w:val="00EE1322"/>
    <w:rsid w:val="00F45755"/>
    <w:rsid w:val="00F51E73"/>
    <w:rsid w:val="00F55875"/>
    <w:rsid w:val="00FA7566"/>
    <w:rsid w:val="00FC5C2A"/>
    <w:rsid w:val="00FD591E"/>
    <w:rsid w:val="00FE2E85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825DD4"/>
  <w15:docId w15:val="{0485F86E-9470-473D-9A45-804F2C313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0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02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2D2"/>
  </w:style>
  <w:style w:type="paragraph" w:styleId="Footer">
    <w:name w:val="footer"/>
    <w:basedOn w:val="Normal"/>
    <w:link w:val="FooterChar"/>
    <w:uiPriority w:val="99"/>
    <w:unhideWhenUsed/>
    <w:rsid w:val="007902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2D2"/>
  </w:style>
  <w:style w:type="paragraph" w:styleId="BalloonText">
    <w:name w:val="Balloon Text"/>
    <w:basedOn w:val="Normal"/>
    <w:link w:val="BalloonTextChar"/>
    <w:uiPriority w:val="99"/>
    <w:semiHidden/>
    <w:unhideWhenUsed/>
    <w:rsid w:val="0079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2D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5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20B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044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44C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044C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8812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3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zia%20Sarwar\AppData\Local\Microsoft\Windows\Temporary%20Internet%20Files\Content.Outlook\TQ89ZTEC\Letterhea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2DD48A-D1D1-4FCB-8ED3-68D2D714C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Template</Template>
  <TotalTime>10</TotalTime>
  <Pages>4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Shazia Sarwar</dc:creator>
  <cp:lastModifiedBy>Paula Forth</cp:lastModifiedBy>
  <cp:revision>3</cp:revision>
  <cp:lastPrinted>2018-12-03T10:19:00Z</cp:lastPrinted>
  <dcterms:created xsi:type="dcterms:W3CDTF">2020-07-11T13:36:00Z</dcterms:created>
  <dcterms:modified xsi:type="dcterms:W3CDTF">2020-07-11T13:37:00Z</dcterms:modified>
</cp:coreProperties>
</file>